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rsidR="00AD6F25" w:rsidRPr="00D7583F" w:rsidRDefault="000C1409" w:rsidP="00644B75">
      <w:pPr>
        <w:pStyle w:val="Els-Author"/>
        <w:bidi w:val="0"/>
        <w:rPr>
          <w:lang w:eastAsia="zh-CN"/>
        </w:rPr>
      </w:pPr>
      <w:r w:rsidRPr="00644B75">
        <w:rPr>
          <w:b w:val="0"/>
          <w:i w:val="0"/>
          <w:sz w:val="18"/>
        </w:rPr>
        <w:fldChar w:fldCharType="begin"/>
      </w:r>
      <w:r w:rsidRPr="00644B75">
        <w:rPr>
          <w:b w:val="0"/>
          <w:i w:val="0"/>
          <w:sz w:val="18"/>
        </w:rPr>
        <w:instrText xml:space="preserve"> MACROBUTTON NoMacro First Author</w:instrText>
      </w:r>
      <w:r w:rsidRPr="00644B75">
        <w:rPr>
          <w:b w:val="0"/>
          <w:i w:val="0"/>
          <w:sz w:val="18"/>
          <w:vertAlign w:val="superscript"/>
        </w:rPr>
        <w:instrText>a</w:instrText>
      </w:r>
      <w:r w:rsidRPr="00644B75">
        <w:rPr>
          <w:b w:val="0"/>
          <w:i w:val="0"/>
          <w:sz w:val="18"/>
        </w:rPr>
        <w:instrText>, Second Author</w:instrText>
      </w:r>
      <w:r w:rsidRPr="00644B75">
        <w:rPr>
          <w:b w:val="0"/>
          <w:i w:val="0"/>
          <w:sz w:val="18"/>
          <w:vertAlign w:val="superscript"/>
        </w:rPr>
        <w:instrText>b</w:instrText>
      </w:r>
      <w:r w:rsidRPr="00644B75">
        <w:rPr>
          <w:b w:val="0"/>
          <w:i w:val="0"/>
          <w:sz w:val="18"/>
        </w:rPr>
        <w:instrText>, Third Author</w:instrText>
      </w:r>
      <w:r w:rsidRPr="00644B75">
        <w:rPr>
          <w:b w:val="0"/>
          <w:i w:val="0"/>
          <w:sz w:val="18"/>
          <w:vertAlign w:val="superscript"/>
        </w:rPr>
        <w:instrText>a,b,</w:instrText>
      </w:r>
      <w:r w:rsidRPr="00644B75">
        <w:rPr>
          <w:b w:val="0"/>
          <w:i w:val="0"/>
          <w:sz w:val="18"/>
        </w:rPr>
        <w:fldChar w:fldCharType="end"/>
      </w:r>
      <w:r w:rsidRPr="00D7583F">
        <w:t>*</w:t>
      </w:r>
    </w:p>
    <w:p w:rsidR="003312B7" w:rsidRPr="00D7583F" w:rsidRDefault="003312B7" w:rsidP="00822A49">
      <w:pPr>
        <w:pStyle w:val="Els-Affiliation"/>
        <w:rPr>
          <w:rFonts w:cs="Sakkal Majalla"/>
          <w:i w:val="0"/>
          <w:sz w:val="18"/>
          <w:szCs w:val="22"/>
        </w:rPr>
      </w:pPr>
      <w:r w:rsidRPr="00D7583F">
        <w:rPr>
          <w:rFonts w:cs="Sakkal Majalla"/>
          <w:i w:val="0"/>
          <w:sz w:val="18"/>
          <w:szCs w:val="22"/>
        </w:rPr>
        <w:fldChar w:fldCharType="begin"/>
      </w:r>
      <w:r w:rsidRPr="00D7583F">
        <w:rPr>
          <w:rFonts w:cs="Sakkal Majalla"/>
          <w:i w:val="0"/>
          <w:sz w:val="18"/>
          <w:szCs w:val="22"/>
        </w:rPr>
        <w:instrText xml:space="preserve"> MACROBUTTON NoMacro </w:instrText>
      </w:r>
      <w:r w:rsidRPr="00D7583F">
        <w:rPr>
          <w:rFonts w:cs="Sakkal Majalla"/>
          <w:i w:val="0"/>
          <w:sz w:val="18"/>
          <w:szCs w:val="22"/>
          <w:vertAlign w:val="superscript"/>
        </w:rPr>
        <w:instrText>a</w:instrText>
      </w:r>
      <w:r w:rsidRPr="00D7583F">
        <w:rPr>
          <w:rFonts w:cs="Sakkal Majalla"/>
          <w:i w:val="0"/>
          <w:sz w:val="18"/>
          <w:szCs w:val="22"/>
        </w:rPr>
        <w:instrText>First affiliation, Address, City and Postcode, Country</w:instrText>
      </w:r>
      <w:r w:rsidRPr="00D7583F">
        <w:rPr>
          <w:rFonts w:cs="Sakkal Majalla"/>
          <w:i w:val="0"/>
          <w:sz w:val="18"/>
          <w:szCs w:val="22"/>
        </w:rPr>
        <w:fldChar w:fldCharType="end"/>
      </w:r>
    </w:p>
    <w:p w:rsidR="003312B7" w:rsidRPr="00970C52" w:rsidRDefault="003312B7" w:rsidP="00822A49">
      <w:pPr>
        <w:pStyle w:val="Els-Affiliation"/>
        <w:spacing w:after="220"/>
        <w:rPr>
          <w:rFonts w:cs="Sakkal Majalla"/>
          <w:i w:val="0"/>
          <w:iCs/>
          <w:lang w:eastAsia="zh-CN"/>
        </w:rPr>
      </w:pPr>
      <w:r w:rsidRPr="00D7583F">
        <w:rPr>
          <w:rFonts w:cs="Sakkal Majalla"/>
          <w:i w:val="0"/>
          <w:sz w:val="18"/>
          <w:szCs w:val="22"/>
        </w:rPr>
        <w:fldChar w:fldCharType="begin"/>
      </w:r>
      <w:r w:rsidRPr="00D7583F">
        <w:rPr>
          <w:rFonts w:cs="Sakkal Majalla"/>
          <w:i w:val="0"/>
          <w:sz w:val="18"/>
          <w:szCs w:val="22"/>
        </w:rPr>
        <w:instrText xml:space="preserve"> MACROBUTTON NoMacro </w:instrText>
      </w:r>
      <w:r w:rsidRPr="00D7583F">
        <w:rPr>
          <w:rFonts w:cs="Sakkal Majalla"/>
          <w:i w:val="0"/>
          <w:sz w:val="18"/>
          <w:szCs w:val="22"/>
          <w:vertAlign w:val="superscript"/>
        </w:rPr>
        <w:instrText>b</w:instrText>
      </w:r>
      <w:r w:rsidRPr="00D7583F">
        <w:rPr>
          <w:rFonts w:cs="Sakkal Majalla"/>
          <w:i w:val="0"/>
          <w:sz w:val="18"/>
          <w:szCs w:val="22"/>
        </w:rPr>
        <w:instrText>Second affiliation, Address, City and Postcode, Country</w:instrText>
      </w:r>
      <w:r w:rsidRPr="00D7583F">
        <w:rPr>
          <w:rFonts w:cs="Sakkal Majalla"/>
          <w:i w:val="0"/>
          <w:sz w:val="18"/>
          <w:szCs w:val="22"/>
        </w:rPr>
        <w:fldChar w:fldCharType="end"/>
      </w:r>
      <w:r w:rsidRPr="00131258">
        <w:rPr>
          <w:rFonts w:cs="Sakkal Majalla" w:hint="eastAsia"/>
          <w:sz w:val="18"/>
          <w:szCs w:val="22"/>
          <w:lang w:eastAsia="zh-CN"/>
        </w:rPr>
        <w:t xml:space="preserve"> </w:t>
      </w:r>
      <w:r w:rsidR="009C6F37" w:rsidRPr="00131258">
        <w:rPr>
          <w:rFonts w:cs="Sakkal Majalla"/>
          <w:lang w:eastAsia="zh-CN"/>
        </w:rPr>
        <w:br/>
      </w:r>
    </w:p>
    <w:tbl>
      <w:tblPr>
        <w:tblStyle w:val="af2"/>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rsidTr="000E00EE">
        <w:trPr>
          <w:trHeight w:val="1928"/>
        </w:trPr>
        <w:tc>
          <w:tcPr>
            <w:tcW w:w="2662" w:type="dxa"/>
          </w:tcPr>
          <w:p w:rsidR="00840E5D" w:rsidRPr="00131258" w:rsidRDefault="00840E5D" w:rsidP="00822A49">
            <w:pPr>
              <w:rPr>
                <w:rFonts w:cs="Sakkal Majalla"/>
                <w:sz w:val="18"/>
                <w:szCs w:val="18"/>
                <w:lang w:val="en-US"/>
              </w:rPr>
            </w:pPr>
          </w:p>
          <w:p w:rsidR="00CD1499" w:rsidRPr="00131258" w:rsidRDefault="00CD1499" w:rsidP="00822A49">
            <w:pPr>
              <w:pStyle w:val="Els-keywords"/>
              <w:rPr>
                <w:rFonts w:cs="Sakkal Majalla"/>
                <w:i/>
                <w:sz w:val="18"/>
                <w:szCs w:val="18"/>
              </w:rPr>
            </w:pPr>
            <w:r w:rsidRPr="00131258">
              <w:rPr>
                <w:rFonts w:cs="Sakkal Majalla"/>
                <w:i/>
                <w:sz w:val="18"/>
                <w:szCs w:val="18"/>
              </w:rPr>
              <w:t>Keywords:</w:t>
            </w:r>
          </w:p>
          <w:p w:rsidR="00CD1499" w:rsidRPr="00131258" w:rsidRDefault="00E45CE0" w:rsidP="00822A49">
            <w:pPr>
              <w:pStyle w:val="Els-keywords"/>
              <w:rPr>
                <w:rFonts w:cs="Sakkal Majalla"/>
                <w:sz w:val="18"/>
                <w:szCs w:val="18"/>
              </w:rPr>
            </w:pPr>
            <w:r w:rsidRPr="00131258">
              <w:rPr>
                <w:rFonts w:cs="Sakkal Majalla"/>
                <w:sz w:val="18"/>
                <w:szCs w:val="18"/>
              </w:rPr>
              <w:t xml:space="preserve">Each keyword to start on a new line </w:t>
            </w:r>
          </w:p>
        </w:tc>
        <w:tc>
          <w:tcPr>
            <w:tcW w:w="236" w:type="dxa"/>
            <w:tcBorders>
              <w:bottom w:val="nil"/>
            </w:tcBorders>
          </w:tcPr>
          <w:p w:rsidR="00CD1499" w:rsidRPr="00131258" w:rsidRDefault="00CD1499" w:rsidP="00822A49">
            <w:pPr>
              <w:rPr>
                <w:rFonts w:cs="Sakkal Majalla"/>
                <w:sz w:val="18"/>
                <w:szCs w:val="18"/>
              </w:rPr>
            </w:pPr>
          </w:p>
        </w:tc>
        <w:tc>
          <w:tcPr>
            <w:tcW w:w="7025" w:type="dxa"/>
          </w:tcPr>
          <w:p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rsidR="00366293" w:rsidRPr="00366293" w:rsidRDefault="00366293" w:rsidP="00366293">
            <w:pPr>
              <w:rPr>
                <w:lang w:val="en-US"/>
              </w:rPr>
            </w:pPr>
          </w:p>
          <w:p w:rsidR="00CD1499" w:rsidRPr="00366293" w:rsidRDefault="00366293" w:rsidP="00366293">
            <w:pPr>
              <w:tabs>
                <w:tab w:val="left" w:pos="4335"/>
              </w:tabs>
              <w:rPr>
                <w:lang w:val="en-US"/>
              </w:rPr>
            </w:pPr>
            <w:r>
              <w:rPr>
                <w:lang w:val="en-US"/>
              </w:rPr>
              <w:tab/>
            </w:r>
          </w:p>
        </w:tc>
      </w:tr>
    </w:tbl>
    <w:p w:rsidR="00875602" w:rsidRPr="00590E8D" w:rsidRDefault="00131258" w:rsidP="00644B75">
      <w:pPr>
        <w:pStyle w:val="Els-Title"/>
        <w:rPr>
          <w:lang w:val="en-MY"/>
        </w:rPr>
      </w:pPr>
      <w:r w:rsidRPr="00590E8D">
        <w:rPr>
          <w:rtl/>
        </w:rPr>
        <w:t xml:space="preserve">عنوان هذه الورقة شروط الكتابة للتقدم بورقة علمية لمجلة جامعة سبها للعلوم البحثة والتطبيقية </w:t>
      </w:r>
    </w:p>
    <w:p w:rsidR="00875602" w:rsidRPr="00644B75" w:rsidRDefault="00131258" w:rsidP="00644B75">
      <w:pPr>
        <w:pStyle w:val="Els-Author"/>
        <w:rPr>
          <w:lang w:eastAsia="zh-CN"/>
        </w:rPr>
      </w:pPr>
      <w:r w:rsidRPr="00644B75">
        <w:rPr>
          <w:rtl/>
        </w:rPr>
        <w:t>اسم المؤلف الاول ولقبه* و اسم المؤلف الثاني ولقبه</w:t>
      </w:r>
      <w:r w:rsidR="00875602" w:rsidRPr="00644B75">
        <w:t>*</w:t>
      </w:r>
    </w:p>
    <w:p w:rsidR="00131258" w:rsidRDefault="00131258" w:rsidP="00131258">
      <w:pPr>
        <w:pStyle w:val="Els-Affiliation"/>
        <w:pBdr>
          <w:bottom w:val="none" w:sz="0" w:space="0" w:color="auto"/>
        </w:pBdr>
        <w:bidi/>
        <w:rPr>
          <w:rFonts w:cs="Sakkal Majalla"/>
          <w:sz w:val="18"/>
          <w:szCs w:val="22"/>
        </w:rPr>
      </w:pPr>
      <w:r w:rsidRPr="00131258">
        <w:rPr>
          <w:rFonts w:cs="Sakkal Majalla"/>
          <w:sz w:val="18"/>
          <w:szCs w:val="22"/>
          <w:rtl/>
        </w:rPr>
        <w:t>الانتماء الثاني ، العنوان ، المدينة والرمز البريدي ، الدولة</w:t>
      </w:r>
    </w:p>
    <w:p w:rsidR="00875602" w:rsidRDefault="00131258" w:rsidP="00131258">
      <w:pPr>
        <w:pStyle w:val="Els-Affiliation"/>
        <w:pBdr>
          <w:bottom w:val="none" w:sz="0" w:space="0" w:color="auto"/>
        </w:pBdr>
        <w:bidi/>
        <w:rPr>
          <w:rFonts w:cs="Sakkal Majalla"/>
          <w:rtl/>
          <w:lang w:eastAsia="zh-CN" w:bidi="ar-LY"/>
        </w:rPr>
      </w:pPr>
      <w:r w:rsidRPr="00131258">
        <w:rPr>
          <w:rFonts w:cs="Sakkal Majalla"/>
          <w:sz w:val="18"/>
          <w:szCs w:val="22"/>
          <w:rtl/>
        </w:rPr>
        <w:t>الانتماء الثاني ، العنوان ، المدينة والرمز البريدي ، الدولة</w:t>
      </w:r>
    </w:p>
    <w:p w:rsidR="00131258" w:rsidRPr="00131258" w:rsidRDefault="00131258" w:rsidP="00131258">
      <w:pPr>
        <w:pStyle w:val="Els-Abstract-head"/>
        <w:pBdr>
          <w:bottom w:val="single" w:sz="4" w:space="1" w:color="auto"/>
        </w:pBdr>
        <w:bidi/>
        <w:spacing w:before="0"/>
        <w:rPr>
          <w:rtl/>
          <w:lang w:eastAsia="zh-CN" w:bidi="ar-LY"/>
        </w:rPr>
      </w:pPr>
    </w:p>
    <w:tbl>
      <w:tblPr>
        <w:tblStyle w:val="af2"/>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rsidTr="00D7583F">
        <w:trPr>
          <w:trHeight w:val="1928"/>
          <w:jc w:val="right"/>
        </w:trPr>
        <w:tc>
          <w:tcPr>
            <w:tcW w:w="1341" w:type="pct"/>
          </w:tcPr>
          <w:p w:rsidR="00875602" w:rsidRPr="00D7583F" w:rsidRDefault="00875602" w:rsidP="00857069">
            <w:pPr>
              <w:bidi/>
              <w:rPr>
                <w:rFonts w:cs="Sakkal Majalla"/>
                <w:sz w:val="22"/>
                <w:szCs w:val="22"/>
                <w:lang w:val="en-US"/>
              </w:rPr>
            </w:pPr>
          </w:p>
          <w:p w:rsidR="00B70E8A" w:rsidRDefault="00131258" w:rsidP="00857069">
            <w:pPr>
              <w:pStyle w:val="Els-keywords"/>
              <w:bidi/>
              <w:rPr>
                <w:rFonts w:cs="Sakkal Majalla"/>
                <w:i/>
                <w:sz w:val="22"/>
                <w:szCs w:val="22"/>
                <w:rtl/>
                <w:lang w:bidi="ar-LY"/>
              </w:rPr>
            </w:pPr>
            <w:r w:rsidRPr="00D7583F">
              <w:rPr>
                <w:rFonts w:cs="Sakkal Majalla"/>
                <w:i/>
                <w:sz w:val="22"/>
                <w:szCs w:val="22"/>
                <w:rtl/>
              </w:rPr>
              <w:t xml:space="preserve">الكلمات المفتاحية: </w:t>
            </w:r>
            <w:r w:rsidR="00970C52">
              <w:rPr>
                <w:rFonts w:cs="Sakkal Majalla" w:hint="cs"/>
                <w:i/>
                <w:sz w:val="22"/>
                <w:szCs w:val="22"/>
                <w:rtl/>
              </w:rPr>
              <w:t xml:space="preserve"> </w:t>
            </w:r>
          </w:p>
          <w:p w:rsidR="00875602" w:rsidRPr="00D7583F" w:rsidRDefault="00131258" w:rsidP="00B70E8A">
            <w:pPr>
              <w:pStyle w:val="Els-keywords"/>
              <w:bidi/>
              <w:rPr>
                <w:rFonts w:cs="Sakkal Majalla"/>
                <w:sz w:val="22"/>
                <w:szCs w:val="22"/>
                <w:rtl/>
                <w:lang w:val="en-GB" w:bidi="ar-LY"/>
              </w:rPr>
            </w:pPr>
            <w:r w:rsidRPr="00D7583F">
              <w:rPr>
                <w:rFonts w:cs="Sakkal Majalla"/>
                <w:i/>
                <w:sz w:val="22"/>
                <w:szCs w:val="22"/>
                <w:rtl/>
              </w:rPr>
              <w:t>لايقل عن خمس كلمات ومرتبة ترتيبا ابجديا وتستعمل الفاصلة بينهما.</w:t>
            </w:r>
          </w:p>
        </w:tc>
        <w:tc>
          <w:tcPr>
            <w:tcW w:w="119" w:type="pct"/>
            <w:tcBorders>
              <w:bottom w:val="nil"/>
            </w:tcBorders>
          </w:tcPr>
          <w:p w:rsidR="00875602" w:rsidRPr="00D7583F" w:rsidRDefault="00875602" w:rsidP="00857069">
            <w:pPr>
              <w:bidi/>
              <w:rPr>
                <w:rFonts w:cs="Sakkal Majalla"/>
                <w:sz w:val="22"/>
                <w:szCs w:val="22"/>
              </w:rPr>
            </w:pPr>
          </w:p>
        </w:tc>
        <w:tc>
          <w:tcPr>
            <w:tcW w:w="3540" w:type="pct"/>
          </w:tcPr>
          <w:p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rsidR="00530B4E" w:rsidRDefault="00857069" w:rsidP="00644B75">
            <w:pPr>
              <w:pStyle w:val="Els-Abstract-Copyright"/>
              <w:bidi/>
              <w:jc w:val="both"/>
              <w:rPr>
                <w:rFonts w:cs="Sakkal Majalla"/>
                <w:sz w:val="22"/>
                <w:szCs w:val="22"/>
                <w:rtl/>
              </w:rPr>
            </w:pPr>
            <w:proofErr w:type="spellStart"/>
            <w:r w:rsidRPr="00D7583F">
              <w:rPr>
                <w:rFonts w:cs="Sakkal Majalla"/>
                <w:sz w:val="22"/>
                <w:szCs w:val="22"/>
                <w:rtl/>
              </w:rPr>
              <w:t>لايزيد</w:t>
            </w:r>
            <w:proofErr w:type="spellEnd"/>
            <w:r w:rsidRPr="00D7583F">
              <w:rPr>
                <w:rFonts w:cs="Sakkal Majalla"/>
                <w:sz w:val="22"/>
                <w:szCs w:val="22"/>
                <w:rtl/>
              </w:rPr>
              <w:t xml:space="preserve">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(1</w:t>
            </w:r>
            <w:r w:rsidR="00644B75">
              <w:rPr>
                <w:rFonts w:cs="Sakkal Majalla" w:hint="cs"/>
                <w:sz w:val="22"/>
                <w:szCs w:val="22"/>
                <w:rtl/>
              </w:rPr>
              <w:t>2</w:t>
            </w:r>
            <w:bookmarkStart w:id="0" w:name="_GoBack"/>
            <w:bookmarkEnd w:id="0"/>
            <w:r w:rsidRPr="00D7583F">
              <w:rPr>
                <w:rFonts w:cs="Sakkal Majalla"/>
                <w:sz w:val="22"/>
                <w:szCs w:val="22"/>
                <w:rtl/>
              </w:rPr>
              <w:t xml:space="preserve">) </w:t>
            </w:r>
            <w:proofErr w:type="spellStart"/>
            <w:r w:rsidRPr="00D7583F">
              <w:rPr>
                <w:rFonts w:cs="Sakkal Majalla"/>
                <w:sz w:val="22"/>
                <w:szCs w:val="22"/>
                <w:rtl/>
              </w:rPr>
              <w:t>ولايجوز</w:t>
            </w:r>
            <w:proofErr w:type="spellEnd"/>
            <w:r w:rsidRPr="00D7583F">
              <w:rPr>
                <w:rFonts w:cs="Sakkal Majalla"/>
                <w:sz w:val="22"/>
                <w:szCs w:val="22"/>
                <w:rtl/>
              </w:rPr>
              <w:t xml:space="preserve"> كتابة مراجع </w:t>
            </w:r>
            <w:proofErr w:type="spellStart"/>
            <w:r w:rsidRPr="00D7583F">
              <w:rPr>
                <w:rFonts w:cs="Sakkal Majalla"/>
                <w:sz w:val="22"/>
                <w:szCs w:val="22"/>
                <w:rtl/>
              </w:rPr>
              <w:t>اومعادلات</w:t>
            </w:r>
            <w:proofErr w:type="spellEnd"/>
            <w:r w:rsidRPr="00D7583F">
              <w:rPr>
                <w:rFonts w:cs="Sakkal Majalla"/>
                <w:sz w:val="22"/>
                <w:szCs w:val="22"/>
                <w:rtl/>
              </w:rPr>
              <w:t xml:space="preserve"> في الملخص</w:t>
            </w:r>
          </w:p>
          <w:p w:rsidR="00530B4E" w:rsidRPr="00D7583F" w:rsidRDefault="00530B4E" w:rsidP="00530B4E">
            <w:pPr>
              <w:pStyle w:val="Els-Abstract-Copyright"/>
              <w:bidi/>
              <w:jc w:val="both"/>
              <w:rPr>
                <w:rFonts w:cs="Sakkal Majalla"/>
                <w:sz w:val="22"/>
                <w:szCs w:val="22"/>
                <w:rtl/>
                <w:lang w:bidi="ar-LY"/>
              </w:rPr>
            </w:pPr>
          </w:p>
        </w:tc>
      </w:tr>
    </w:tbl>
    <w:p w:rsidR="00875602" w:rsidRPr="00131258" w:rsidRDefault="00875602" w:rsidP="00FB77B8">
      <w:pPr>
        <w:pStyle w:val="Els-body-text"/>
        <w:bidi/>
        <w:rPr>
          <w:rFonts w:cs="Sakkal Majalla"/>
          <w:lang w:val="en-GB" w:bidi="ar-LY"/>
        </w:rPr>
      </w:pPr>
    </w:p>
    <w:p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850" w:footer="709" w:gutter="0"/>
          <w:cols w:space="360"/>
          <w:titlePg/>
          <w:docGrid w:linePitch="218"/>
        </w:sectPr>
      </w:pPr>
    </w:p>
    <w:p w:rsidR="00FB77B8" w:rsidRDefault="0096237A" w:rsidP="0096237A">
      <w:pPr>
        <w:spacing w:before="240" w:line="360" w:lineRule="auto"/>
        <w:jc w:val="both"/>
      </w:pPr>
      <w:r>
        <w:rPr>
          <w:rFonts w:cs="Sakkal Majalla"/>
          <w:noProof/>
          <w:lang w:val="en-US"/>
        </w:rPr>
        <w:lastRenderedPageBreak/>
        <mc:AlternateContent>
          <mc:Choice Requires="wps">
            <w:drawing>
              <wp:anchor distT="0" distB="0" distL="114300" distR="114300" simplePos="0" relativeHeight="251659264" behindDoc="0" locked="0" layoutInCell="1" allowOverlap="1" wp14:anchorId="1FDC9E97" wp14:editId="6DBCDB99">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rsidR="00FB77B8" w:rsidRDefault="00FB77B8" w:rsidP="00FB77B8">
      <w:pPr>
        <w:autoSpaceDE w:val="0"/>
        <w:spacing w:line="360" w:lineRule="auto"/>
        <w:jc w:val="both"/>
      </w:pPr>
      <w:r>
        <w:rPr>
          <w:rFonts w:ascii="Bookman Old Style" w:hAnsi="Bookman Old Style" w:cs="Bookman Old Style"/>
          <w:sz w:val="18"/>
          <w:szCs w:val="18"/>
          <w:lang w:val="en-US"/>
        </w:rPr>
        <w:lastRenderedPageBreak/>
        <w:t xml:space="preserve">Paper </w:t>
      </w:r>
      <w:proofErr w:type="gramStart"/>
      <w:r>
        <w:rPr>
          <w:rFonts w:ascii="Bookman Old Style" w:hAnsi="Bookman Old Style" w:cs="Bookman Old Style"/>
          <w:sz w:val="18"/>
          <w:szCs w:val="18"/>
          <w:lang w:val="en-US"/>
        </w:rPr>
        <w:t>must be formatted</w:t>
      </w:r>
      <w:proofErr w:type="gramEnd"/>
      <w:r>
        <w:rPr>
          <w:rFonts w:ascii="Bookman Old Style" w:hAnsi="Bookman Old Style" w:cs="Bookman Old Style"/>
          <w:sz w:val="18"/>
          <w:szCs w:val="18"/>
          <w:lang w:val="en-US"/>
        </w:rPr>
        <w:t xml:space="preserve">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w:t>
      </w:r>
      <w:proofErr w:type="spellStart"/>
      <w:r>
        <w:rPr>
          <w:rFonts w:ascii="Bookman Old Style" w:hAnsi="Bookman Old Style" w:cs="Bookman Old Style"/>
          <w:sz w:val="18"/>
          <w:szCs w:val="18"/>
          <w:lang w:val="en-US"/>
        </w:rPr>
        <w:t>docx</w:t>
      </w:r>
      <w:proofErr w:type="spellEnd"/>
      <w:r>
        <w:rPr>
          <w:rFonts w:ascii="Bookman Old Style" w:hAnsi="Bookman Old Style" w:cs="Bookman Old Style"/>
          <w:sz w:val="18"/>
          <w:szCs w:val="18"/>
          <w:lang w:val="en-US"/>
        </w:rPr>
        <w:t xml:space="preserve">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rsidR="00FB77B8" w:rsidRDefault="00FB77B8" w:rsidP="00FB77B8">
      <w:pPr>
        <w:spacing w:line="360" w:lineRule="auto"/>
        <w:jc w:val="both"/>
      </w:pPr>
      <w:r>
        <w:rPr>
          <w:rFonts w:ascii="Bookman Old Style" w:hAnsi="Bookman Old Style" w:cs="Bookman Old Style"/>
          <w:b/>
          <w:bCs/>
          <w:sz w:val="18"/>
          <w:szCs w:val="18"/>
          <w:lang w:val="en-US"/>
        </w:rPr>
        <w:t>Headings (9, bold)</w:t>
      </w:r>
    </w:p>
    <w:p w:rsidR="00FB77B8" w:rsidRDefault="00FB77B8" w:rsidP="00FB77B8">
      <w:pPr>
        <w:pStyle w:val="af3"/>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w:t>
      </w:r>
      <w:r>
        <w:rPr>
          <w:rFonts w:ascii="Bookman Old Style" w:hAnsi="Bookman Old Style" w:cs="Bookman Old Style"/>
          <w:sz w:val="18"/>
          <w:szCs w:val="18"/>
          <w:lang w:val="en-US"/>
        </w:rPr>
        <w:lastRenderedPageBreak/>
        <w:t xml:space="preserve">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rsidR="00FB77B8"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rsidR="00FB77B8" w:rsidRPr="00F87A8F" w:rsidRDefault="00FB77B8" w:rsidP="00FB77B8">
      <w:pPr>
        <w:spacing w:line="360" w:lineRule="auto"/>
        <w:jc w:val="both"/>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w:t>
      </w:r>
      <w:r>
        <w:rPr>
          <w:rFonts w:ascii="Bookman Old Style" w:hAnsi="Bookman Old Style" w:cs="Bookman Old Style"/>
          <w:sz w:val="18"/>
          <w:szCs w:val="18"/>
          <w:lang w:val="en-US"/>
        </w:rPr>
        <w:lastRenderedPageBreak/>
        <w:t xml:space="preserve">keywords)  </w:t>
      </w:r>
    </w:p>
    <w:p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Appendix</w:t>
      </w:r>
    </w:p>
    <w:p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w:t>
      </w:r>
      <w:proofErr w:type="spellStart"/>
      <w:r w:rsidRPr="009B2F70">
        <w:rPr>
          <w:rFonts w:ascii="Bookman Old Style" w:hAnsi="Bookman Old Style" w:cs="Bookman Old Style"/>
          <w:szCs w:val="16"/>
          <w:lang w:val="en-US"/>
        </w:rPr>
        <w:t>Zelalem</w:t>
      </w:r>
      <w:proofErr w:type="spellEnd"/>
      <w:r w:rsidRPr="009B2F70">
        <w:rPr>
          <w:rFonts w:ascii="Bookman Old Style" w:hAnsi="Bookman Old Style" w:cs="Bookman Old Style"/>
          <w:szCs w:val="16"/>
          <w:lang w:val="en-US"/>
        </w:rPr>
        <w:t xml:space="preserve">,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As Privileged Molecules in Design and Synthesis of Spiro-Fused Cyclic </w:t>
      </w:r>
      <w:proofErr w:type="gramStart"/>
      <w:r w:rsidRPr="009B2F70">
        <w:rPr>
          <w:rFonts w:ascii="Bookman Old Style" w:hAnsi="Bookman Old Style" w:cs="Bookman Old Style"/>
          <w:szCs w:val="16"/>
          <w:lang w:val="en-US"/>
        </w:rPr>
        <w:t>Frameworks.,</w:t>
      </w:r>
      <w:proofErr w:type="gramEnd"/>
      <w:r w:rsidRPr="009B2F70">
        <w:rPr>
          <w:rFonts w:ascii="Bookman Old Style" w:hAnsi="Bookman Old Style" w:cs="Bookman Old Style"/>
          <w:szCs w:val="16"/>
          <w:lang w:val="en-US"/>
        </w:rPr>
        <w:t xml:space="preserve">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rsidR="00FB77B8" w:rsidRPr="001A1EF0"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 xml:space="preserve">M. Young, </w:t>
      </w:r>
      <w:proofErr w:type="gramStart"/>
      <w:r>
        <w:rPr>
          <w:rFonts w:ascii="Bookman Old Style" w:hAnsi="Bookman Old Style" w:cs="Simplified Arabic"/>
          <w:szCs w:val="16"/>
        </w:rPr>
        <w:t>The</w:t>
      </w:r>
      <w:proofErr w:type="gramEnd"/>
      <w:r>
        <w:rPr>
          <w:rFonts w:ascii="Bookman Old Style" w:hAnsi="Bookman Old Style" w:cs="Simplified Arabic"/>
          <w:szCs w:val="16"/>
        </w:rPr>
        <w:t xml:space="preserve"> Technical Writers Handbook. Mill Valley CA: University Science, 1989, pp. 102-103.</w:t>
      </w:r>
    </w:p>
    <w:p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w:t>
      </w:r>
      <w:proofErr w:type="gramStart"/>
      <w:r>
        <w:rPr>
          <w:rFonts w:ascii="Bookman Old Style" w:hAnsi="Bookman Old Style" w:cs="Simplified Arabic"/>
          <w:szCs w:val="16"/>
        </w:rPr>
        <w:t>ed</w:t>
      </w:r>
      <w:proofErr w:type="gramEnd"/>
      <w:r>
        <w:rPr>
          <w:rFonts w:ascii="Bookman Old Style" w:hAnsi="Bookman Old Style" w:cs="Simplified Arabic"/>
          <w:szCs w:val="16"/>
        </w:rPr>
        <w:t>.) [</w:t>
      </w:r>
      <w:proofErr w:type="gramStart"/>
      <w:r>
        <w:rPr>
          <w:rFonts w:ascii="Bookman Old Style" w:hAnsi="Bookman Old Style" w:cs="Simplified Arabic"/>
          <w:szCs w:val="16"/>
        </w:rPr>
        <w:t>online</w:t>
      </w:r>
      <w:proofErr w:type="gramEnd"/>
      <w:r>
        <w:rPr>
          <w:rFonts w:ascii="Bookman Old Style" w:hAnsi="Bookman Old Style" w:cs="Simplified Arabic"/>
          <w:szCs w:val="16"/>
        </w:rPr>
        <w:t xml:space="preserve">]. Available at: www.atm.com </w:t>
      </w:r>
    </w:p>
    <w:p w:rsidR="00FB77B8" w:rsidRPr="002402AB"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w:t>
      </w:r>
      <w:proofErr w:type="spellStart"/>
      <w:r>
        <w:rPr>
          <w:rFonts w:ascii="Bookman Old Style" w:hAnsi="Bookman Old Style" w:cs="Simplified Arabic"/>
          <w:szCs w:val="16"/>
        </w:rPr>
        <w:t>diss</w:t>
      </w:r>
      <w:proofErr w:type="spellEnd"/>
      <w:r>
        <w:rPr>
          <w:rFonts w:ascii="Bookman Old Style" w:hAnsi="Bookman Old Style" w:cs="Simplified Arabic"/>
          <w:szCs w:val="16"/>
        </w:rPr>
        <w:t xml:space="preserve">,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rsidTr="008815A8">
        <w:trPr>
          <w:trHeight w:val="20"/>
          <w:jc w:val="center"/>
        </w:trPr>
        <w:tc>
          <w:tcPr>
            <w:tcW w:w="0" w:type="auto"/>
            <w:tcBorders>
              <w:bottom w:val="single" w:sz="4" w:space="0" w:color="auto"/>
            </w:tcBorders>
            <w:shd w:val="clear" w:color="auto" w:fill="auto"/>
            <w:vAlign w:val="center"/>
          </w:tcPr>
          <w:p w:rsidR="00FB77B8" w:rsidRPr="007A1B9B" w:rsidRDefault="00FB77B8" w:rsidP="008815A8">
            <w:pPr>
              <w:pStyle w:val="af4"/>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rsidR="00FB77B8" w:rsidRPr="007A1B9B" w:rsidRDefault="00FB77B8" w:rsidP="008815A8">
            <w:pPr>
              <w:pStyle w:val="af4"/>
              <w:jc w:val="center"/>
              <w:rPr>
                <w:sz w:val="16"/>
                <w:szCs w:val="16"/>
              </w:rPr>
            </w:pPr>
            <w:r w:rsidRPr="007A1B9B">
              <w:rPr>
                <w:rFonts w:ascii="Bookman Old Style" w:hAnsi="Bookman Old Style" w:cs="Bookman Old Style"/>
                <w:sz w:val="16"/>
                <w:szCs w:val="16"/>
              </w:rPr>
              <w:t>weight loss</w:t>
            </w:r>
          </w:p>
        </w:tc>
      </w:tr>
      <w:tr w:rsidR="00FB77B8" w:rsidRPr="007A1B9B" w:rsidTr="008815A8">
        <w:trPr>
          <w:trHeight w:val="20"/>
          <w:jc w:val="center"/>
        </w:trPr>
        <w:tc>
          <w:tcPr>
            <w:tcW w:w="0" w:type="auto"/>
            <w:tcBorders>
              <w:top w:val="single" w:sz="4" w:space="0" w:color="auto"/>
            </w:tcBorders>
            <w:shd w:val="clear" w:color="auto" w:fill="auto"/>
            <w:vAlign w:val="center"/>
          </w:tcPr>
          <w:p w:rsidR="00FB77B8" w:rsidRPr="007A1B9B" w:rsidRDefault="00FB77B8" w:rsidP="008815A8">
            <w:pPr>
              <w:pStyle w:val="af4"/>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rsidR="00FB77B8" w:rsidRPr="00871C2E" w:rsidRDefault="00FB77B8" w:rsidP="008815A8">
            <w:pPr>
              <w:pStyle w:val="af4"/>
              <w:jc w:val="center"/>
              <w:rPr>
                <w:sz w:val="16"/>
                <w:szCs w:val="16"/>
              </w:rPr>
            </w:pPr>
            <w:r w:rsidRPr="00871C2E">
              <w:rPr>
                <w:rFonts w:ascii="Bookman Old Style" w:hAnsi="Bookman Old Style" w:cs="Bookman Old Style"/>
                <w:sz w:val="16"/>
                <w:szCs w:val="16"/>
              </w:rPr>
              <w:t xml:space="preserve">4.77 </w:t>
            </w:r>
          </w:p>
        </w:tc>
      </w:tr>
      <w:tr w:rsidR="00FB77B8" w:rsidRPr="007A1B9B" w:rsidTr="008815A8">
        <w:trPr>
          <w:trHeight w:val="20"/>
          <w:jc w:val="center"/>
        </w:trPr>
        <w:tc>
          <w:tcPr>
            <w:tcW w:w="0" w:type="auto"/>
            <w:tcBorders>
              <w:bottom w:val="single" w:sz="4" w:space="0" w:color="auto"/>
            </w:tcBorders>
            <w:shd w:val="clear" w:color="auto" w:fill="auto"/>
            <w:vAlign w:val="center"/>
          </w:tcPr>
          <w:p w:rsidR="00FB77B8" w:rsidRPr="007A1B9B" w:rsidRDefault="00FB77B8" w:rsidP="008815A8">
            <w:pPr>
              <w:pStyle w:val="af4"/>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rsidR="00FB77B8" w:rsidRPr="007A1B9B" w:rsidRDefault="00FB77B8" w:rsidP="008815A8">
            <w:pPr>
              <w:pStyle w:val="af4"/>
              <w:jc w:val="center"/>
              <w:rPr>
                <w:sz w:val="16"/>
                <w:szCs w:val="16"/>
              </w:rPr>
            </w:pPr>
            <w:r w:rsidRPr="007A1B9B">
              <w:rPr>
                <w:rFonts w:ascii="Bookman Old Style" w:hAnsi="Bookman Old Style" w:cs="Bookman Old Style"/>
                <w:sz w:val="16"/>
                <w:szCs w:val="16"/>
              </w:rPr>
              <w:t>-</w:t>
            </w:r>
          </w:p>
        </w:tc>
      </w:tr>
    </w:tbl>
    <w:p w:rsidR="00FB77B8" w:rsidRPr="00F87A8F" w:rsidRDefault="00FB77B8" w:rsidP="00FB77B8">
      <w:pPr>
        <w:spacing w:line="360" w:lineRule="auto"/>
        <w:jc w:val="both"/>
        <w:rPr>
          <w:rFonts w:ascii="Bookman Old Style" w:hAnsi="Bookman Old Style" w:cs="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w:t>
      </w:r>
      <w:proofErr w:type="gramStart"/>
      <w:r>
        <w:rPr>
          <w:rFonts w:ascii="Bookman Old Style" w:hAnsi="Bookman Old Style" w:cs="Bookman Old Style"/>
          <w:sz w:val="18"/>
          <w:szCs w:val="18"/>
          <w:lang w:val="en-US"/>
        </w:rPr>
        <w:t>1</w:t>
      </w:r>
      <w:proofErr w:type="gramEnd"/>
      <w:r>
        <w:rPr>
          <w:rFonts w:ascii="Bookman Old Style" w:hAnsi="Bookman Old Style" w:cs="Bookman Old Style"/>
          <w:sz w:val="18"/>
          <w:szCs w:val="18"/>
          <w:lang w:val="en-US"/>
        </w:rPr>
        <w:t xml:space="preserve">,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table captions appear above and centered the table, Table is capitalized in the text as Table (1)). No abbreviation </w:t>
      </w:r>
      <w:proofErr w:type="gramStart"/>
      <w:r>
        <w:rPr>
          <w:rFonts w:ascii="Bookman Old Style" w:hAnsi="Bookman Old Style" w:cs="Bookman Old Style"/>
          <w:sz w:val="18"/>
          <w:szCs w:val="18"/>
          <w:lang w:val="en-US"/>
        </w:rPr>
        <w:t>should be used</w:t>
      </w:r>
      <w:proofErr w:type="gramEnd"/>
      <w:r>
        <w:rPr>
          <w:rFonts w:ascii="Bookman Old Style" w:hAnsi="Bookman Old Style" w:cs="Bookman Old Style"/>
          <w:sz w:val="18"/>
          <w:szCs w:val="18"/>
          <w:lang w:val="en-US"/>
        </w:rPr>
        <w:t xml:space="preserve"> here. Use the below example.</w:t>
      </w:r>
    </w:p>
    <w:p w:rsidR="00FB77B8" w:rsidRDefault="00FB77B8" w:rsidP="00FB77B8">
      <w:pPr>
        <w:pStyle w:val="af3"/>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figure captions appear below and centered the figure, a high quality of product, diagram and lettering must be ensure and made it by computer drafted). See the example below (2.23x2.91)</w:t>
      </w:r>
    </w:p>
    <w:p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w:lastRenderedPageBreak/>
        <mc:AlternateContent>
          <mc:Choice Requires="wpg">
            <w:drawing>
              <wp:inline distT="0" distB="0" distL="0" distR="0" wp14:anchorId="4F901A75" wp14:editId="6653E9C5">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proofErr w:type="gramStart"/>
                              <w:r>
                                <w:rPr>
                                  <w:color w:val="000000"/>
                                  <w:kern w:val="1"/>
                                  <w:sz w:val="12"/>
                                  <w:szCs w:val="12"/>
                                </w:rPr>
                                <w:t>cm-1</w:t>
                              </w:r>
                              <w:proofErr w:type="gramEnd"/>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4F901A75"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St8MA&#10;AADaAAAADwAAAGRycy9kb3ducmV2LnhtbESPQYvCMBSE78L+h/AWvGm6giJdo7ii4kHFrS7s8dE8&#10;22rzUpqo9d8bQfA4zMw3zGjSmFJcqXaFZQVf3QgEcWp1wZmCw37RGYJwHlljaZkU3MnBZPzRGmGs&#10;7Y1/6Zr4TAQIuxgV5N5XsZQuzcmg69qKOHhHWxv0QdaZ1DXeAtyUshdFA2mw4LCQY0WznNJzcjEK&#10;Tv/mL9vpwbnZ7HF9T7bz0/LnoFT7s5l+g/DU+Hf41V5pBX14Xgk3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2St8MAAADaAAAADwAAAAAAAAAAAAAAAACYAgAAZHJzL2Rv&#10;d25yZXYueG1sUEsFBgAAAAAEAAQA9QAAAIgDAAAAAA==&#10;" filled="f" stroked="f" strokecolor="#3465a4">
                  <v:stroke joinstyle="round"/>
                </v:rect>
                <v:line id="Line 592" o:spid="_x0000_s1028" style="position:absolute;visibility:visible;mso-wrap-style:square" from="588,3311" to="67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AMMAAADaAAAADwAAAGRycy9kb3ducmV2LnhtbESP3WoCMRSE7wXfIRyhd5q1Ba2rUUQo&#10;tFCk/oB4d9wcN6ubkyVJdfv2TUHo5TAz3zCzRWtrcSMfKscKhoMMBHHhdMWlgv3urf8KIkRkjbVj&#10;UvBDARbzbmeGuXZ33tBtG0uRIBxyVGBibHIpQ2HIYhi4hjh5Z+ctxiR9KbXHe4LbWj5n2UharDgt&#10;GGxoZai4br+tAlqeUK5fvpz5XK/8x2GsL8fLRKmnXrucgojUxv/wo/2uFYzg70q6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jADDAAAA2gAAAA8AAAAAAAAAAAAA&#10;AAAAoQIAAGRycy9kb3ducmV2LnhtbFBLBQYAAAAABAAEAPkAAACRAwAAAAA=&#10;" strokeweight=".26mm">
                  <v:stroke joinstyle="miter" endcap="square"/>
                </v:line>
                <v:line id="Line 593" o:spid="_x0000_s1029" style="position:absolute;visibility:visible;mso-wrap-style:square" from="588,3311" to="58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96cEAAADaAAAADwAAAGRycy9kb3ducmV2LnhtbERPXWvCMBR9F/wP4Qp7m6kOnOuMRYTB&#10;BiJTB+LbXXNtWpubkmTa/fvlYeDj4Xwvit624ko+1I4VTMYZCOLS6ZorBV+Ht8c5iBCRNbaOScEv&#10;BSiWw8ECc+1uvKPrPlYihXDIUYGJsculDKUhi2HsOuLEnZ23GBP0ldQebynctnKaZTNpsebUYLCj&#10;taHysv+xCmj1jXL79OnMZrv2H8dn3ZyaF6UeRv3qFUSkPt7F/+53rSBtTV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L3pwQAAANoAAAAPAAAAAAAAAAAAAAAA&#10;AKECAABkcnMvZG93bnJldi54bWxQSwUGAAAAAAQABAD5AAAAjwMAAAAA&#10;" strokeweight=".26mm">
                  <v:stroke joinstyle="miter" endcap="square"/>
                </v:line>
                <v:line id="Line 594" o:spid="_x0000_s1030" style="position:absolute;visibility:visible;mso-wrap-style:square" from="1781,3311" to="178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esIAAADbAAAADwAAAGRycy9kb3ducmV2LnhtbERP22oCMRB9F/yHMELfNKuFtq5GEaFQ&#10;oUi9gPg2bsbN6mayJFG3f98UCn2bw7nOdN7aWtzJh8qxguEgA0FcOF1xqWC/e++/gQgRWWPtmBR8&#10;U4D5rNuZYq7dgzd038ZSpBAOOSowMTa5lKEwZDEMXEOcuLPzFmOCvpTa4yOF21qOsuxFWqw4NRhs&#10;aGmouG5vVgEtTijXz1/OfK6XfnV41ZfjZazUU69dTEBEauO/+M/9odP8Ifz+kg6Q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sesIAAADbAAAADwAAAAAAAAAAAAAA&#10;AAChAgAAZHJzL2Rvd25yZXYueG1sUEsFBgAAAAAEAAQA+QAAAJADAAAAAA==&#10;" strokeweight=".26mm">
                  <v:stroke joinstyle="miter" endcap="square"/>
                </v:line>
                <v:line id="Line 595" o:spid="_x0000_s1031" style="position:absolute;visibility:visible;mso-wrap-style:square" from="2968,3311" to="296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yDcEAAADbAAAADwAAAGRycy9kb3ducmV2LnhtbERP22oCMRB9F/yHMELfNKuF1q5GEaHQ&#10;QhFvUPo23Yyb1c1kSVJd/94IBd/mcK4znbe2FmfyoXKsYDjIQBAXTldcKtjv3vtjECEia6wdk4Ir&#10;BZjPup0p5tpdeEPnbSxFCuGQowITY5NLGQpDFsPANcSJOzhvMSboS6k9XlK4reUoy16kxYpTg8GG&#10;loaK0/bPKqDFL8rV89qZr9XSf36/6uPP8U2pp167mICI1MaH+N/9odP8Edx/SQfI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nINwQAAANsAAAAPAAAAAAAAAAAAAAAA&#10;AKECAABkcnMvZG93bnJldi54bWxQSwUGAAAAAAQABAD5AAAAjwMAAAAA&#10;" strokeweight=".26mm">
                  <v:stroke joinstyle="miter" endcap="square"/>
                </v:line>
                <v:line id="Line 596" o:spid="_x0000_s1032" style="position:absolute;visibility:visible;mso-wrap-style:square" from="4161,3311" to="416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vmMMAAADaAAAADwAAAGRycy9kb3ducmV2LnhtbESPW2sCMRSE34X+h3CEvrlZFXrZGkUE&#10;oUIRb1D6dro53azdnCxJ1PXfG6HQx2FmvmEms8424kw+1I4VDLMcBHHpdM2VgsN+OXgBESKyxsYx&#10;KbhSgNn0oTfBQrsLb+m8i5VIEA4FKjAxtoWUoTRkMWSuJU7ej/MWY5K+ktrjJcFtI0d5/iQt1pwW&#10;DLa0MFT+7k5WAc2/Ua7HG2c+1gu/+nzWx6/jq1KP/W7+BiJSF//Df+13rWAM9yvpBs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gL5jDAAAA2gAAAA8AAAAAAAAAAAAA&#10;AAAAoQIAAGRycy9kb3ducmV2LnhtbFBLBQYAAAAABAAEAPkAAACRAwAAAAA=&#10;" strokeweight=".26mm">
                  <v:stroke joinstyle="miter" endcap="square"/>
                </v:line>
                <v:line id="Line 597" o:spid="_x0000_s1033" style="position:absolute;visibility:visible;mso-wrap-style:square" from="5346,3311" to="534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37MMAAADaAAAADwAAAGRycy9kb3ducmV2LnhtbESPQWsCMRSE70L/Q3iF3jTbKtZujSKC&#10;0IKIVUF6e928btZuXpYk1fXfG0HwOMzMN8x42tpaHMmHyrGC514GgrhwuuJSwW676I5AhIissXZM&#10;Cs4UYDp56Iwx1+7EX3TcxFIkCIccFZgYm1zKUBiyGHquIU7er/MWY5K+lNrjKcFtLV+ybCgtVpwW&#10;DDY0N1T8bf6tApr9oFz1184sV3P/uX/Vh+/Dm1JPj+3sHUSkNt7Dt/aHVjCA65V0A+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t+zDAAAA2gAAAA8AAAAAAAAAAAAA&#10;AAAAoQIAAGRycy9kb3ducmV2LnhtbFBLBQYAAAAABAAEAPkAAACRAwAAAAA=&#10;" strokeweight=".26mm">
                  <v:stroke joinstyle="miter" endcap="square"/>
                </v:line>
                <v:line id="Line 598" o:spid="_x0000_s1034" style="position:absolute;visibility:visible;mso-wrap-style:square" from="6540,3311" to="654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qecIAAADbAAAADwAAAGRycy9kb3ducmV2LnhtbERPTWsCMRC9C/0PYQq9aVbFtq5GEUFo&#10;QcTaQvE2bsbN6mayJKlu/31TELzN433OdN7aWlzIh8qxgn4vA0FcOF1xqeDrc9V9BREissbaMSn4&#10;pQDz2UNnirl2V/6gyy6WIoVwyFGBibHJpQyFIYuh5xrixB2dtxgT9KXUHq8p3NZykGXP0mLFqcFg&#10;Q0tDxXn3YxXQ4oByM9w6s94s/fv3iz7tT2Olnh7bxQREpDbexTf3m07zR/D/Szp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fqecIAAADbAAAADwAAAAAAAAAAAAAA&#10;AAChAgAAZHJzL2Rvd25yZXYueG1sUEsFBgAAAAAEAAQA+QAAAJADAAAAAA==&#10;" strokeweight=".26mm">
                  <v:stroke joinstyle="miter" endcap="square"/>
                </v:line>
                <v:line id="Line 599" o:spid="_x0000_s1035" style="position:absolute;visibility:visible;mso-wrap-style:square" from="6778,3311" to="67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0DsIAAADbAAAADwAAAGRycy9kb3ducmV2LnhtbERP22oCMRB9F/yHMELfNGsLWlejiFBo&#10;oUi9gPg2bsbN6mayJKlu/74pCH2bw7nObNHaWtzIh8qxguEgA0FcOF1xqWC/e+u/gggRWWPtmBT8&#10;UIDFvNuZYa7dnTd028ZSpBAOOSowMTa5lKEwZDEMXEOcuLPzFmOCvpTa4z2F21o+Z9lIWqw4NRhs&#10;aGWouG6/rQJanlCuX76c+Vyv/MdhrC/Hy0Spp167nIKI1MZ/8cP9rtP8Efz9kg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V0DsIAAADbAAAADwAAAAAAAAAAAAAA&#10;AAChAgAAZHJzL2Rvd25yZXYueG1sUEsFBgAAAAAEAAQA+QAAAJADAAAAAA==&#10;" strokeweight=".26mm">
                  <v:stroke joinstyle="miter" endcap="square"/>
                </v:line>
                <v:line id="Line 600" o:spid="_x0000_s1036" style="position:absolute;flip:y;visibility:visible;mso-wrap-style:square" from="588,111" to="58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8m8EAAADbAAAADwAAAGRycy9kb3ducmV2LnhtbERPTWvCQBC9F/oflil4q5tWUEldpS2K&#10;npTGgNcxO2ZDs7Mhu2r017uC4G0e73Mms87W4kStrxwr+OgnIIgLpysuFeTbxfsYhA/IGmvHpOBC&#10;HmbT15cJptqd+Y9OWShFDGGfogITQpNK6QtDFn3fNcSRO7jWYoiwLaVu8RzDbS0/k2QoLVYcGww2&#10;9Guo+M+OVkGW7DcrvRv/5GuzvUpT5LvlYK5U7637/gIRqAtP8cO90nH+CO6/xAPk9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ybwQAAANsAAAAPAAAAAAAAAAAAAAAA&#10;AKECAABkcnMvZG93bnJldi54bWxQSwUGAAAAAAQABAD5AAAAjwMAAAAA&#10;" strokeweight=".26mm">
                  <v:stroke joinstyle="miter" endcap="square"/>
                </v:line>
                <v:line id="Line 601" o:spid="_x0000_s1037"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o6cQAAADbAAAADwAAAGRycy9kb3ducmV2LnhtbESPQWvCQBCF7wX/wzJCb3WjgkjqKq1Y&#10;9GRpDHidZqfZ0OxsyG419dc7h0JvM7w3732z2gy+VRfqYxPYwHSSgSKugm24NlCe3p6WoGJCttgG&#10;JgO/FGGzHj2sMLfhyh90KVKtJIRjjgZcSl2udawceYyT0BGL9hV6j0nWvta2x6uE+1bPsmyhPTYs&#10;DQ472jqqvosfb6DIPt8P9rx8LY/udNOuKs/7+c6Yx/Hw8gwq0ZD+zX/XByv4Aiu/yAB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GjpxAAAANsAAAAPAAAAAAAAAAAA&#10;AAAAAKECAABkcnMvZG93bnJldi54bWxQSwUGAAAAAAQABAD5AAAAkgMAAAAA&#10;" strokeweight=".26mm">
                  <v:stroke joinstyle="miter" endcap="square"/>
                </v:line>
                <v:line id="Line 602" o:spid="_x0000_s1038"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csEAAADbAAAADwAAAGRycy9kb3ducmV2LnhtbERPTWvCQBC9C/0PyxS86aYVxKau0hZF&#10;TxZjwOuYHbOh2dmQXTX6612h4G0e73Om887W4kytrxwreBsmIIgLpysuFeS75WACwgdkjbVjUnAl&#10;D/PZS2+KqXYX3tI5C6WIIexTVGBCaFIpfWHIoh+6hjhyR9daDBG2pdQtXmK4reV7koylxYpjg8GG&#10;fgwVf9nJKsiSw+9a7yff+cbsbtIU+X41WijVf+2+PkEE6sJT/O9e6zj/Ax6/xAP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AM1ywQAAANsAAAAPAAAAAAAAAAAAAAAA&#10;AKECAABkcnMvZG93bnJldi54bWxQSwUGAAAAAAQABAD5AAAAjwMAAAAA&#10;" strokeweight=".26mm">
                  <v:stroke joinstyle="miter" endcap="square"/>
                </v:line>
                <v:line id="Line 603" o:spid="_x0000_s1039" style="position:absolute;flip:x;visibility:visible;mso-wrap-style:square" from="550,3052" to="5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uUsEAAADbAAAADwAAAGRycy9kb3ducmV2LnhtbERPz2vCMBS+C/sfwht403QdDKlGcWNj&#10;PTmsBa9vzVtTbF5Kk7XVv345DDx+fL83u8m2YqDeN44VPC0TEMSV0w3XCsrTx2IFwgdkja1jUnAl&#10;D7vtw2yDmXYjH2koQi1iCPsMFZgQukxKXxmy6JeuI47cj+sthgj7WuoexxhuW5kmyYu02HBsMNjR&#10;m6HqUvxaBUXy/ZXr8+q1PJjTTZqqPH8+vys1f5z2axCBpnAX/7tzrSCN6+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q5SwQAAANsAAAAPAAAAAAAAAAAAAAAA&#10;AKECAABkcnMvZG93bnJldi54bWxQSwUGAAAAAAQABAD5AAAAjwMAAAAA&#10;" strokeweight=".26mm">
                  <v:stroke joinstyle="miter" endcap="square"/>
                </v:line>
                <v:line id="Line 604" o:spid="_x0000_s1040" style="position:absolute;flip:x;visibility:visible;mso-wrap-style:square" from="550,2800" to="58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LycMAAADbAAAADwAAAGRycy9kb3ducmV2LnhtbESPQWvCQBSE74L/YXlCb7pRoUjqKioW&#10;PVVMAl5fs6/Z0OzbkN1q2l/fFQSPw8x8wyzXvW3ElTpfO1YwnSQgiEuna64UFPn7eAHCB2SNjWNS&#10;8Ese1qvhYImpdjc+0zULlYgQ9ikqMCG0qZS+NGTRT1xLHL0v11kMUXaV1B3eItw2cpYkr9JizXHB&#10;YEs7Q+V39mMVZMnn6agvi23xYfI/acricpjvlXoZ9Zs3EIH68Aw/2ketYDaF+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C8nDAAAA2wAAAA8AAAAAAAAAAAAA&#10;AAAAoQIAAGRycy9kb3ducmV2LnhtbFBLBQYAAAAABAAEAPkAAACRAwAAAAA=&#10;" strokeweight=".26mm">
                  <v:stroke joinstyle="miter" endcap="square"/>
                </v:line>
                <v:line id="Line 605" o:spid="_x0000_s1041" style="position:absolute;flip:x;visibility:visible;mso-wrap-style:square" from="550,2550" to="5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vsMAAADbAAAADwAAAGRycy9kb3ducmV2LnhtbESPQWvCQBSE70L/w/IK3nTTFESiq7Sl&#10;Uk+KMeD1NfuaDc2+DdlVo7/eFQSPw8x8w8yXvW3EiTpfO1bwNk5AEJdO11wpKPar0RSED8gaG8ek&#10;4EIelouXwRwz7c68o1MeKhEh7DNUYEJoMyl9aciiH7uWOHp/rrMYouwqqTs8R7htZJokE2mx5rhg&#10;sKUvQ+V/frQK8uR3u9aH6WexMfurNGVx+Hn/Vmr42n/MQATqwzP8aK+1gjSF+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lb7DAAAA2wAAAA8AAAAAAAAAAAAA&#10;AAAAoQIAAGRycy9kb3ducmV2LnhtbFBLBQYAAAAABAAEAPkAAACRAwAAAAA=&#10;" strokeweight=".26mm">
                  <v:stroke joinstyle="miter" endcap="square"/>
                </v:line>
                <v:line id="Line 606" o:spid="_x0000_s1042" style="position:absolute;flip:x;visibility:visible;mso-wrap-style:square" from="550,2290" to="58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wJcQAAADbAAAADwAAAGRycy9kb3ducmV2LnhtbESPQWvCQBSE7wX/w/IK3uqmCiIxG1Fp&#10;qaeWxoDXZ/aZDWbfhuxWY3+9Wyh4HGbmGyZbDbYVF+p941jB6yQBQVw53XCtoNy/vyxA+ICssXVM&#10;Cm7kYZWPnjJMtbvyN12KUIsIYZ+iAhNCl0rpK0MW/cR1xNE7ud5iiLKvpe7xGuG2ldMkmUuLDccF&#10;gx1tDVXn4scqKJLj104fFpvy0+x/panKw8fsTanx87Beggg0hEf4v73TCqYz+Ps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DAlxAAAANsAAAAPAAAAAAAAAAAA&#10;AAAAAKECAABkcnMvZG93bnJldi54bWxQSwUGAAAAAAQABAD5AAAAkgMAAAAA&#10;" strokeweight=".26mm">
                  <v:stroke joinstyle="miter" endcap="square"/>
                </v:line>
                <v:line id="Line 607" o:spid="_x0000_s1043" style="position:absolute;flip:x;visibility:visible;mso-wrap-style:square" from="550,2040" to="5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oUcQAAADbAAAADwAAAGRycy9kb3ducmV2LnhtbESPQWvCQBSE70L/w/IK3nRTW4rEbKQt&#10;Fj21NAa8PrPPbDD7NmRXTf31bkHocZiZb5hsOdhWnKn3jWMFT9MEBHHldMO1gnL7OZmD8AFZY+uY&#10;FPySh2X+MMow1e7CP3QuQi0ihH2KCkwIXSqlrwxZ9FPXEUfv4HqLIcq+lrrHS4TbVs6S5FVabDgu&#10;GOzow1B1LE5WQZHsvzd6N38vv8z2Kk1V7tbPK6XGj8PbAkSgIfyH7+2NVjB7g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hRxAAAANsAAAAPAAAAAAAAAAAA&#10;AAAAAKECAABkcnMvZG93bnJldi54bWxQSwUGAAAAAAQABAD5AAAAkgMAAAAA&#10;" strokeweight=".26mm">
                  <v:stroke joinstyle="miter" endcap="square"/>
                </v:line>
                <v:line id="Line 608" o:spid="_x0000_s1044" style="position:absolute;flip:x;visibility:visible;mso-wrap-style:square" from="550,1789" to="58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NysQAAADbAAAADwAAAGRycy9kb3ducmV2LnhtbESPQWvCQBSE70L/w/IK3nRTS4vEbKQt&#10;Fj21NAa8PrPPbDD7NmRXTf31bkHocZiZb5hsOdhWnKn3jWMFT9MEBHHldMO1gnL7OZmD8AFZY+uY&#10;FPySh2X+MMow1e7CP3QuQi0ihH2KCkwIXSqlrwxZ9FPXEUfv4HqLIcq+lrrHS4TbVs6S5FVabDgu&#10;GOzow1B1LE5WQZHsvzd6N38vv8z2Kk1V7tbPK6XGj8PbAkSgIfyH7+2NVjB7g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Q3KxAAAANsAAAAPAAAAAAAAAAAA&#10;AAAAAKECAABkcnMvZG93bnJldi54bWxQSwUGAAAAAAQABAD5AAAAkgMAAAAA&#10;" strokeweight=".26mm">
                  <v:stroke joinstyle="miter" endcap="square"/>
                </v:line>
                <v:line id="Line 609" o:spid="_x0000_s1045" style="position:absolute;flip:x;visibility:visible;mso-wrap-style:square" from="550,1529" to="58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TvcMAAADbAAAADwAAAGRycy9kb3ducmV2LnhtbESPQWvCQBSE74L/YXlCb7rRgkh0lVaU&#10;erKYBLw+s6/Z0OzbkN1q2l/vFgSPw8x8w6w2vW3ElTpfO1YwnSQgiEuna64UFPl+vADhA7LGxjEp&#10;+CUPm/VwsMJUuxuf6JqFSkQI+xQVmBDaVEpfGrLoJ64ljt6X6yyGKLtK6g5vEW4bOUuSubRYc1ww&#10;2NLWUPmd/VgFWXL5POjz4r04mvxPmrI4f7zulHoZ9W9LEIH68Aw/2getYDaH/y/x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k73DAAAA2wAAAA8AAAAAAAAAAAAA&#10;AAAAoQIAAGRycy9kb3ducmV2LnhtbFBLBQYAAAAABAAEAPkAAACRAwAAAAA=&#10;" strokeweight=".26mm">
                  <v:stroke joinstyle="miter" endcap="square"/>
                </v:line>
                <v:line id="Line 610" o:spid="_x0000_s1046" style="position:absolute;flip:x;visibility:visible;mso-wrap-style:square" from="550,1279" to="58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2JsQAAADbAAAADwAAAGRycy9kb3ducmV2LnhtbESPQWvCQBSE70L/w/IK3nRTC63EbKQt&#10;Fj21NAa8PrPPbDD7NmRXTf31bkHocZiZb5hsOdhWnKn3jWMFT9MEBHHldMO1gnL7OZmD8AFZY+uY&#10;FPySh2X+MMow1e7CP3QuQi0ihH2KCkwIXSqlrwxZ9FPXEUfv4HqLIcq+lrrHS4TbVs6S5EVabDgu&#10;GOzow1B1LE5WQZHsvzd6N38vv8z2Kk1V7tbPK6XGj8PbAkSgIfyH7+2NVjB7h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zYmxAAAANsAAAAPAAAAAAAAAAAA&#10;AAAAAKECAABkcnMvZG93bnJldi54bWxQSwUGAAAAAAQABAD5AAAAkgMAAAAA&#10;" strokeweight=".26mm">
                  <v:stroke joinstyle="miter" endcap="square"/>
                </v:line>
                <v:line id="Line 611" o:spid="_x0000_s1047" style="position:absolute;flip:x;visibility:visible;mso-wrap-style:square" from="550,1019" to="58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iVMEAAADbAAAADwAAAGRycy9kb3ducmV2LnhtbERPz2vCMBS+C/sfwht403QdDKlGcWNj&#10;PTmsBa9vzVtTbF5Kk7XVv345DDx+fL83u8m2YqDeN44VPC0TEMSV0w3XCsrTx2IFwgdkja1jUnAl&#10;D7vtw2yDmXYjH2koQi1iCPsMFZgQukxKXxmy6JeuI47cj+sthgj7WuoexxhuW5kmyYu02HBsMNjR&#10;m6HqUvxaBUXy/ZXr8+q1PJjTTZqqPH8+vys1f5z2axCBpnAX/7tzrSCNY+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KJUwQAAANsAAAAPAAAAAAAAAAAAAAAA&#10;AKECAABkcnMvZG93bnJldi54bWxQSwUGAAAAAAQABAD5AAAAjwMAAAAA&#10;" strokeweight=".26mm">
                  <v:stroke joinstyle="miter" endcap="square"/>
                </v:line>
                <v:line id="Line 612" o:spid="_x0000_s1048" style="position:absolute;flip:x;visibility:visible;mso-wrap-style:square" from="550,769" to="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Hz8QAAADbAAAADwAAAGRycy9kb3ducmV2LnhtbESPQWvCQBSE74X+h+UVvNVNLRQbs5G2&#10;WPRUaQx4fWaf2WD2bciumvrr3YLgcZiZb5hsPthWnKj3jWMFL+MEBHHldMO1gnLz/TwF4QOyxtYx&#10;KfgjD/P88SHDVLsz/9KpCLWIEPYpKjAhdKmUvjJk0Y9dRxy9vesthij7WuoezxFuWzlJkjdpseG4&#10;YLCjL0PVoThaBUWyW6/0dvpZ/pjNRZqq3C5fF0qNnoaPGYhAQ7iHb+2VVjB5h/8v8Qf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AfPxAAAANsAAAAPAAAAAAAAAAAA&#10;AAAAAKECAABkcnMvZG93bnJldi54bWxQSwUGAAAAAAQABAD5AAAAkgMAAAAA&#10;" strokeweight=".26mm">
                  <v:stroke joinstyle="miter" endcap="square"/>
                </v:line>
                <v:line id="Line 613" o:spid="_x0000_s1049" style="position:absolute;flip:x;visibility:visible;mso-wrap-style:square" from="550,517" to="5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4j8AAAADbAAAADwAAAGRycy9kb3ducmV2LnhtbERPTYvCMBC9C/sfwizsTVMVRKpRdFlZ&#10;T4q14HVsxqbYTEqT1a6/3hwEj4/3PV92thY3an3lWMFwkIAgLpyuuFSQHzf9KQgfkDXWjknBP3lY&#10;Lj56c0y1u/OBblkoRQxhn6ICE0KTSukLQxb9wDXEkbu41mKIsC2lbvEew20tR0kykRYrjg0GG/o2&#10;VFyzP6sgS877rT5N1/nOHB/SFPnpd/yj1Ndnt5qBCNSFt/jl3moF4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POI/AAAAA2wAAAA8AAAAAAAAAAAAAAAAA&#10;oQIAAGRycy9kb3ducmV2LnhtbFBLBQYAAAAABAAEAPkAAACOAwAAAAA=&#10;" strokeweight=".26mm">
                  <v:stroke joinstyle="miter" endcap="square"/>
                </v:line>
                <v:line id="Line 614" o:spid="_x0000_s1050" style="position:absolute;flip:x;visibility:visible;mso-wrap-style:square" from="550,259" to="5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dFMMAAADbAAAADwAAAGRycy9kb3ducmV2LnhtbESPQWvCQBSE74L/YXmCN91YoUjqKioW&#10;PSmNAa+v2ddsaPZtyK4a/fVdoeBxmJlvmPmys7W4Uusrxwom4wQEceF0xaWC/PQ5moHwAVlj7ZgU&#10;3MnDctHvzTHV7sZfdM1CKSKEfYoKTAhNKqUvDFn0Y9cQR+/HtRZDlG0pdYu3CLe1fEuSd2mx4rhg&#10;sKGNoeI3u1gFWfJ93OvzbJ0fzOkhTZGfd9OtUsNBt/oAEagLr/B/e68VTCfw/B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RTDAAAA2wAAAA8AAAAAAAAAAAAA&#10;AAAAoQIAAGRycy9kb3ducmV2LnhtbFBLBQYAAAAABAAEAPkAAACRAwAAAAA=&#10;" strokeweight=".26mm">
                  <v:stroke joinstyle="miter" endcap="square"/>
                </v:line>
                <v:line id="Line 615" o:spid="_x0000_s1051" style="position:absolute;flip:x;visibility:visible;mso-wrap-style:square" from="550,113" to="5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Y8QAAADbAAAADwAAAGRycy9kb3ducmV2LnhtbESPQWvCQBSE7wX/w/IK3uqmCiIxG1Fp&#10;qaeWxoDXZ/aZDWbfhuxWY3+9Wyh4HGbmGyZbDbYVF+p941jB6yQBQVw53XCtoNy/vyxA+ICssXVM&#10;Cm7kYZWPnjJMtbvyN12KUIsIYZ+iAhNCl0rpK0MW/cR1xNE7ud5iiLKvpe7xGuG2ldMkmUuLDccF&#10;gx1tDVXn4scqKJLj104fFpvy0+x/panKw8fsTanx87Beggg0hEf4v73TCmZT+Ps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NjxAAAANsAAAAPAAAAAAAAAAAA&#10;AAAAAKECAABkcnMvZG93bnJldi54bWxQSwUGAAAAAAQABAD5AAAAkgM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uzMYA&#10;AADbAAAADwAAAGRycy9kb3ducmV2LnhtbESPW2sCMRSE3wv+h3CEvtWsF0pdjaKF0gqV4gXUt0Ny&#10;3CxuTpZNqtt/3wiFPg4z8w0znbeuEldqQulZQb+XgSDW3pRcKNjv3p5eQISIbLDyTAp+KMB81nmY&#10;Ym78jTd03cZCJAiHHBXYGOtcyqAtOQw9XxMn7+wbhzHJppCmwVuCu0oOsuxZOiw5LVis6dWSvmy/&#10;nYKvz50+jt9Hh3Wt92e7XK9MH09KPXbbxQREpDb+h//aH0bBcAj3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uz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2uMUA&#10;AADbAAAADwAAAGRycy9kb3ducmV2LnhtbESP3WoCMRSE7wu+QzhC72pWK6WuRtFCaQuV4g+od4fk&#10;uFncnCybVNe3N0Khl8PMfMNMZq2rxJmaUHpW0O9lIIi1NyUXCrab96dXECEiG6w8k4IrBZhNOw8T&#10;zI2/8IrO61iIBOGQowIbY51LGbQlh6Hna+LkHX3jMCbZFNI0eElwV8lBlr1IhyWnBYs1vVnSp/Wv&#10;U/DzvdH70cdwt6z19mgXyy/Tx4NSj912PgYRqY3/4b/2p1HwPI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ja4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TI8YA&#10;AADbAAAADwAAAGRycy9kb3ducmV2LnhtbESP3WoCMRSE7wt9h3AKvdOstRZdjWKF0hYU8QfUu0Ny&#10;3CxuTpZNqtu3bwqFXg4z8w0zmbWuEldqQulZQa+bgSDW3pRcKNjv3jpDECEiG6w8k4JvCjCb3t9N&#10;MDf+xhu6bmMhEoRDjgpsjHUuZdCWHIaur4mTd/aNw5hkU0jT4C3BXSWfsuxFOiw5LVisaWFJX7Zf&#10;TsF6udPH0fvzYVXr/dm+rj5ND09KPT608zGISG38D/+1P4yC/gB+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TI8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NVMUA&#10;AADbAAAADwAAAGRycy9kb3ducmV2LnhtbESP3WoCMRSE7wXfIRyhdzVrW6SuRrGF0gqV4g+od4fk&#10;uFncnCybVNe3b4SCl8PMfMNMZq2rxJmaUHpWMOhnIIi1NyUXCrabj8dXECEiG6w8k4IrBZhNu50J&#10;5sZfeEXndSxEgnDIUYGNsc6lDNqSw9D3NXHyjr5xGJNsCmkavCS4q+RTlg2lw5LTgsWa3i3p0/rX&#10;Kfj53uj96PNlt6z19mjflgszwINSD712PgYRqY338H/7yyh4HsL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A1U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oz8YA&#10;AADbAAAADwAAAGRycy9kb3ducmV2LnhtbESP3WoCMRSE7wt9h3AKvdOstVhdjWKF0hYU8QfUu0Ny&#10;3CxuTpZNqtu3bwqFXg4z8w0zmbWuEldqQulZQa+bgSDW3pRcKNjv3jpDECEiG6w8k4JvCjCb3t9N&#10;MDf+xhu6bmMhEoRDjgpsjHUuZdCWHIaur4mTd/aNw5hkU0jT4C3BXSWfsmwgHZacFizWtLCkL9sv&#10;p2C93Onj6P35sKr1/mxfV5+mhyelHh/a+RhEpDb+h//aH0ZB/wV+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oz8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8vcMA&#10;AADbAAAADwAAAGRycy9kb3ducmV2LnhtbERPy2oCMRTdC/2HcAvuOhm1lDo1ShWkFSrFB2h3l+Q6&#10;GTq5GSapjn/fLASXh/OezDpXizO1ofKsYJDlIIi1NxWXCva75dMriBCRDdaeScGVAsymD70JFsZf&#10;eEPnbSxFCuFQoAIbY1NIGbQlhyHzDXHiTr51GBNsS2lavKRwV8thnr9IhxWnBosNLSzp3+2fU/D9&#10;tdPH8cfzYd3o/cnO1yszwB+l+o/d+xuISF28i2/uT6NglM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8v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JsUA&#10;AADbAAAADwAAAGRycy9kb3ducmV2LnhtbESP3WoCMRSE7wu+QzhC72rWWoquRmkL0hYq4g+od4fk&#10;uFncnCybVNe3N0Khl8PMfMNMZq2rxJmaUHpW0O9lIIi1NyUXCrab+dMQRIjIBivPpOBKAWbTzsME&#10;c+MvvKLzOhYiQTjkqMDGWOdSBm3JYej5mjh5R984jEk2hTQNXhLcVfI5y16lw5LTgsWaPizp0/rX&#10;KVj+bPR+9PmyW9R6e7Tvi2/Tx4NSj932bQwiUhv/w3/tL6NgMIL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5km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DxsIA&#10;AADbAAAADwAAAGRycy9kb3ducmV2LnhtbERPy2oCMRTdF/yHcAV3NaNIqaNRbEG0UBEfoO4uyXUy&#10;OLkZJlGnf98sCl0ezns6b10lHtSE0rOCQT8DQay9KblQcDwsX99BhIhssPJMCn4owHzWeZlibvyT&#10;d/TYx0KkEA45KrAx1rmUQVtyGPq+Jk7c1TcOY4JNIU2DzxTuKjnMsjfpsOTUYLGmT0v6tr87Bdvv&#10;gz6PV6PTptbHq/3YfJkBXpTqddvFBESkNv6L/9xro2CU1qcv6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PG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XcUA&#10;AADbAAAADwAAAGRycy9kb3ducmV2LnhtbESP3WoCMRSE7wt9h3AK3tXsFpG6NUpbKCoo4g9U7w7J&#10;cbN0c7Jsoq5v3xQKXg4z8w0znnauFhdqQ+VZQd7PQBBrbyouFex3X8+vIEJENlh7JgU3CjCdPD6M&#10;sTD+yhu6bGMpEoRDgQpsjE0hZdCWHIa+b4iTd/Ktw5hkW0rT4jXBXS1fsmwoHVacFiw29GlJ/2zP&#10;TsF6udOH0WzwvWr0/mQ/VguT41Gp3lP3/gYiUhfv4f/23CgY5PD3Jf0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Zd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4KsUA&#10;AADbAAAADwAAAGRycy9kb3ducmV2LnhtbESP3WoCMRSE7wt9h3AKvatZRaRdjWIFqYIi/kD17pAc&#10;N0s3J8sm6vr2TaHg5TAz3zCjSesqcaUmlJ4VdDsZCGLtTcmFgsN+/vYOIkRkg5VnUnCnAJPx89MI&#10;c+NvvKXrLhYiQTjkqMDGWOdSBm3JYej4mjh5Z984jEk2hTQN3hLcVbKXZQPpsOS0YLGmmSX9s7s4&#10;BZvVXh8/vvrf61ofzvZzvTRdPCn1+tJOhyAitfER/m8vjIJ+D/6+pB8gx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Xgq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dscUA&#10;AADbAAAADwAAAGRycy9kb3ducmV2LnhtbESP3WoCMRSE7wu+QzhC72pWK6WuRtFCaQuV4g+od4fk&#10;uFncnCybVNe3N0Khl8PMfMNMZq2rxJmaUHpW0O9lIIi1NyUXCrab96dXECEiG6w8k4IrBZhNOw8T&#10;zI2/8IrO61iIBOGQowIbY51LGbQlh6Hna+LkHX3jMCbZFNI0eElwV8lBlr1IhyWnBYs1vVnSp/Wv&#10;U/DzvdH70cdwt6z19mgXyy/Tx4NSj912PgYRqY3/4b/2p1EwfIb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d2x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FxcUA&#10;AADbAAAADwAAAGRycy9kb3ducmV2LnhtbESP3WoCMRSE74W+QzgF7zSrLKVujdIWRAtK8Qeqd4fk&#10;uFm6OVk2Ude3bwqFXg4z8w0znXeuFldqQ+VZwWiYgSDW3lRcKjjsF4NnECEiG6w9k4I7BZjPHnpT&#10;LIy/8Zauu1iKBOFQoAIbY1NIGbQlh2HoG+LknX3rMCbZltK0eEtwV8txlj1JhxWnBYsNvVvS37uL&#10;U/C53uvjZJl/bRp9ONu3zYcZ4Ump/mP3+gIiUhf/w3/tlVGQ5/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EXF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gXsUA&#10;AADbAAAADwAAAGRycy9kb3ducmV2LnhtbESP3WoCMRSE7wu+QzhC72pW0VJXo2ihtEKl+APq3SE5&#10;bhY3J8sm1e3bN0Khl8PMfMNM562rxJWaUHpW0O9lIIi1NyUXCva7t6cXECEiG6w8k4IfCjCfdR6m&#10;mBt/4w1dt7EQCcIhRwU2xjqXMmhLDkPP18TJO/vGYUyyKaRp8JbgrpKDLHuWDktOCxZrerWkL9tv&#10;p+Drc6eP4/fhYV3r/dku1yvTx5NSj912MQERqY3/4b/2h1EwHMH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Be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cUA&#10;AADbAAAADwAAAGRycy9kb3ducmV2LnhtbESP3WoCMRSE74W+QziF3mlWEWlXo1ihVKEi/kD17pAc&#10;N0s3J8sm1e3bG6Hg5TAz3zCTWesqcaEmlJ4V9HsZCGLtTcmFgsP+o/sKIkRkg5VnUvBHAWbTp84E&#10;c+OvvKXLLhYiQTjkqMDGWOdSBm3JYej5mjh5Z984jEk2hTQNXhPcVXKQZSPpsOS0YLGmhSX9s/t1&#10;CjZfe318+xx+r2t9ONv39cr08aTUy3M7H4OI1MZH+L+9NAqGI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n4p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bssUA&#10;AADbAAAADwAAAGRycy9kb3ducmV2LnhtbESP3WoCMRSE7wu+QzhC72pWEVtXo2ihtEKl+APq3SE5&#10;bhY3J8sm1e3bN0Khl8PMfMNM562rxJWaUHpW0O9lIIi1NyUXCva7t6cXECEiG6w8k4IfCjCfdR6m&#10;mBt/4w1dt7EQCcIhRwU2xjqXMmhLDkPP18TJO/vGYUyyKaRp8JbgrpKDLBtJhyWnBYs1vVrSl+23&#10;U/D1udPH8fvwsK71/myX65Xp40mpx267mICI1Mb/8F/7wygYPsP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tuy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wMIA&#10;AADbAAAADwAAAGRycy9kb3ducmV2LnhtbERPy2oCMRTdF/yHcAV3NaNIqaNRbEG0UBEfoO4uyXUy&#10;OLkZJlGnf98sCl0ezns6b10lHtSE0rOCQT8DQay9KblQcDwsX99BhIhssPJMCn4owHzWeZlibvyT&#10;d/TYx0KkEA45KrAx1rmUQVtyGPq+Jk7c1TcOY4JNIU2DzxTuKjnMsjfpsOTUYLGmT0v6tr87Bdvv&#10;gz6PV6PTptbHq/3YfJkBXpTqddvFBESkNv6L/9xro2CUxqYv6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U/A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qW8QA&#10;AADbAAAADwAAAGRycy9kb3ducmV2LnhtbESPQWsCMRSE74L/IbyCN80qUurWKG1BtKBIVajeHslz&#10;s7h5WTZR13/fFAo9DjPzDTOdt64SN2pC6VnBcJCBINbelFwoOOwX/RcQISIbrDyTggcFmM+6nSnm&#10;xt/5i267WIgE4ZCjAhtjnUsZtCWHYeBr4uSdfeMwJtkU0jR4T3BXyVGWPUuHJacFizV9WNKX3dUp&#10;2K73+jhZjr83tT6c7fvm0wzxpFTvqX17BRGpjf/hv/bKKBhP4P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6lv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VG8MA&#10;AADbAAAADwAAAGRycy9kb3ducmV2LnhtbERPy2oCMRTdC/2HcAvuOhnFljo1ShWkFSrFB2h3l+Q6&#10;GTq5GSapjn/fLASXh/OezDpXizO1ofKsYJDlIIi1NxWXCva75dMriBCRDdaeScGVAsymD70JFsZf&#10;eEPnbSxFCuFQoAIbY1NIGbQlhyHzDXHiTr51GBNsS2lavKRwV8thnr9IhxWnBosNLSzp3+2fU/D9&#10;tdPH8cfosG70/mTn65UZ4I9S/cfu/Q1EpC7exTf3p1HwnNan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rVG8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wgMYA&#10;AADbAAAADwAAAGRycy9kb3ducmV2LnhtbESP3WoCMRSE7wu+QzgF72p2Sy12NUpbKCpUxB+ovTsk&#10;x83i5mTZRN2+fSMUejnMzDfMZNa5WlyoDZVnBfkgA0Gsvam4VLDffTyMQISIbLD2TAp+KMBs2rub&#10;YGH8lTd02cZSJAiHAhXYGJtCyqAtOQwD3xAn7+hbhzHJtpSmxWuCu1o+ZtmzdFhxWrDY0Lslfdqe&#10;nYL1504fXuZPX6tG74/2bbU0OX4r1b/vXscgInXxP/zXXhgFwxxuX9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Zwg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u98UA&#10;AADbAAAADwAAAGRycy9kb3ducmV2LnhtbESP3WoCMRSE7wu+QziCdzWr1FJXo9hCsUKl+APq3SE5&#10;bhY3J8sm1e3bN0Khl8PMfMNM562rxJWaUHpWMOhnIIi1NyUXCva798cXECEiG6w8k4IfCjCfdR6m&#10;mBt/4w1dt7EQCcIhRwU2xjqXMmhLDkPf18TJO/vGYUyyKaRp8JbgrpLDLHuWDktOCxZrerOkL9tv&#10;p+Drc6eP4+XTYV3r/dm+rldmgCelet12MQERqY3/4b/2h1EwG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O73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LbMYA&#10;AADbAAAADwAAAGRycy9kb3ducmV2LnhtbESP3WoCMRSE7wt9h3AKvdOstRZdjWKF0hYU8QfUu0Ny&#10;3CxuTpZNqtu3bwqFXg4z8w0zmbWuEldqQulZQa+bgSDW3pRcKNjv3jpDECEiG6w8k4JvCjCb3t9N&#10;MDf+xhu6bmMhEoRDjgpsjHUuZdCWHIaur4mTd/aNw5hkU0jT4C3BXSWfsuxFOiw5LVisaWFJX7Zf&#10;TsF6udPH0fvzYVXr/dm+rj5ND09KPT608zGISG38D/+1P4yCQR9+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Lb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proofErr w:type="gramStart"/>
                        <w:r>
                          <w:rPr>
                            <w:color w:val="000000"/>
                            <w:kern w:val="1"/>
                            <w:sz w:val="12"/>
                            <w:szCs w:val="12"/>
                          </w:rPr>
                          <w:t>cm-1</w:t>
                        </w:r>
                        <w:proofErr w:type="gramEnd"/>
                      </w:p>
                    </w:txbxContent>
                  </v:textbox>
                </v:shape>
                <v:shape id="Text Box 637" o:spid="_x0000_s1073" type="#_x0000_t202" style="position:absolute;left:106;top:1706;width:1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GMUA&#10;AADbAAAADwAAAGRycy9kb3ducmV2LnhtbESP3WoCMRSE7wu+QzhC72pW0VJXo2ihtEKl+APq3SE5&#10;bhY3J8sm1e3bN0Khl8PMfMNM562rxJWaUHpW0O9lIIi1NyUXCva7t6cXECEiG6w8k4IfCjCfdR6m&#10;mBt/4w1dt7EQCcIhRwU2xjqXMmhLDkPP18TJO/vGYUyyKaRp8JbgrpKDLHuWDktOCxZrerWkL9tv&#10;p+Drc6eP4/fhYV3r/dku1yvTx5NSj912MQERqY3/4b/2h1EwG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dMY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UeMQA&#10;AADbAAAADwAAAGRycy9kb3ducmV2LnhtbESPX2vCQBDE3wt+h2MFX4pemqJI9BQpCD6UlvoHfVxy&#10;axLM7YXcqvHb9woFH4eZ+Q0zX3auVjdqQ+XZwNsoAUWce1txYWC/Ww+noIIgW6w9k4EHBVguei9z&#10;zKy/8w/dtlKoCOGQoYFSpMm0DnlJDsPIN8TRO/vWoUTZFtq2eI9wV+s0SSbaYcVxocSGPkrKL9ur&#10;M/CZCj6Op2/t5Os8SQ/742vI340Z9LvVDJRQJ8/wf3tjDYzH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lHjEAAAA2wAAAA8AAAAAAAAAAAAAAAAAmAIAAGRycy9k&#10;b3ducmV2LnhtbFBLBQYAAAAABAAEAPUAAACJAw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9MUA&#10;AADbAAAADwAAAGRycy9kb3ducmV2LnhtbESP3WoCMRSE7wXfIRyhdzVraaWuRrGF0gqV4g+od4fk&#10;uFncnCybVNe3b4SCl8PMfMNMZq2rxJmaUHpWMOhnIIi1NyUXCrabj8dXECEiG6w8k4IrBZhNu50J&#10;5sZfeEXndSxEgnDIUYGNsc6lDNqSw9D3NXHyjr5xGJNsCmkavCS4q+RTlg2lw5LTgsWa3i3p0/rX&#10;Kfj53uj96PN5t6z19mjflgszwINSD712PgYRqY338H/7yyh4GcL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j0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3fdsUAAADbAAAADwAAAGRycy9kb3ducmV2LnhtbESP3WrCQBSE7wt9h+UUetdsKrbV6CpF&#10;ECwFwT/08pA9ZoPZsyG7xjRP3xUKvRxm5htmOu9sJVpqfOlYwWuSgiDOnS65ULDfLV9GIHxA1lg5&#10;JgU/5GE+e3yYYqbdjTfUbkMhIoR9hgpMCHUmpc8NWfSJq4mjd3aNxRBlU0jd4C3CbSUHafouLZYc&#10;FwzWtDCUX7ZXq+CrWI37fmG/DZdu2Q6P18OpXyv1/NR9TkAE6sJ/+K+90grePuD+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3fdsUAAADbAAAADwAAAAAAAAAA&#10;AAAAAAChAgAAZHJzL2Rvd25yZXYueG1sUEsFBgAAAAAEAAQA+QAAAJMDAAAAAA==&#10;" strokecolor="red" strokeweight=".26mm">
                  <v:stroke joinstyle="miter" endcap="square"/>
                </v:line>
                <v:shape id="Text Box 641" o:spid="_x0000_s1077" type="#_x0000_t202" style="position:absolute;left:1505;top:105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ZHcMA&#10;AADbAAAADwAAAGRycy9kb3ducmV2LnhtbERPy2oCMRTdC/2HcAvuOhnFljo1ShWkFSrFB2h3l+Q6&#10;GTq5GSapjn/fLASXh/OezDpXizO1ofKsYJDlIIi1NxWXCva75dMriBCRDdaeScGVAsymD70JFsZf&#10;eEPnbSxFCuFQoAIbY1NIGbQlhyHzDXHiTr51GBNsS2lavKRwV8thnr9IhxWnBosNLSzp3+2fU/D9&#10;tdPH8cfosG70/mTn65UZ4I9S/cfu/Q1EpC7exTf3p1HwnM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ZH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un8UAAADbAAAADwAAAGRycy9kb3ducmV2LnhtbESPQWvCQBSE7wX/w/KE3upGqVJjNiKC&#10;YBEKtS3t8ZF9ZoPZtyG7xjS/vlsQPA4z8w2TrXtbi45aXzlWMJ0kIIgLpysuFXx+7J5eQPiArLF2&#10;TAp+ycM6Hz1kmGp35XfqjqEUEcI+RQUmhCaV0heGLPqJa4ijd3KtxRBlW0rd4jXCbS1nSbKQFiuO&#10;CwYb2hoqzseLVfBa7pfDsLUHw5Xbdc/fl6+f4U2px3G/WYEI1Id7+NbeawXzJ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7un8UAAADbAAAADwAAAAAAAAAA&#10;AAAAAAChAgAAZHJzL2Rvd25yZXYueG1sUEsFBgAAAAAEAAQA+QAAAJMDAAAAAA==&#10;" strokecolor="red" strokeweight=".26mm">
                  <v:stroke joinstyle="miter" endcap="square"/>
                </v:line>
                <v:shape id="Text Box 643" o:spid="_x0000_s1079" type="#_x0000_t202" style="position:absolute;left:1567;top:116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fpsIA&#10;AADbAAAADwAAAGRycy9kb3ducmV2LnhtbERPXWvCMBR9F/Yfwh3sTVNliOuayhRkGygyFba9XZJr&#10;U9bclCbT+u/Ng+Dj4XwX89414kRdqD0rGI8yEMTam5orBYf9ajgDESKywcYzKbhQgHn5MCgwN/7M&#10;X3TaxUqkEA45KrAxtrmUQVtyGEa+JU7c0XcOY4JdJU2H5xTuGjnJsql0WHNqsNjS0pL+2/07Bdv1&#10;Xv+8vD9/b1p9ONrF5tOM8Vepp8f+7RVEpD7exTf3h1EwTev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h+m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oJMUAAADbAAAADwAAAGRycy9kb3ducmV2LnhtbESP3WrCQBSE7wu+w3KE3tVNpEiNrkEE&#10;wVIo1B/08pA9ZoPZsyG7xjRP3y0UejnMzDfMMu9tLTpqfeVYQTpJQBAXTldcKjgeti9vIHxA1lg7&#10;JgXf5CFfjZ6WmGn34C/q9qEUEcI+QwUmhCaT0heGLPqJa4ijd3WtxRBlW0rd4iPCbS2nSTKTFiuO&#10;CwYb2hgqbvu7VfBe7ubDsLEfhiu37V7P99Nl+FTqedyvFyAC9eE//NfeaQWzFH6/x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QoJMUAAADbAAAADwAAAAAAAAAA&#10;AAAAAAChAgAAZHJzL2Rvd25yZXYueG1sUEsFBgAAAAAEAAQA+QAAAJMDAAAAAA==&#10;" strokecolor="red" strokeweight=".26mm">
                  <v:stroke joinstyle="miter" endcap="square"/>
                </v:line>
                <v:shape id="Text Box 645" o:spid="_x0000_s1081" type="#_x0000_t202" style="position:absolute;left:1645;top:127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kSsUA&#10;AADbAAAADwAAAGRycy9kb3ducmV2LnhtbESP3WoCMRSE74W+QzgF7zSrFGlXo9hCqUJF/IHq3SE5&#10;bpZuTpZN1O3bG6Hg5TAz3zCTWesqcaEmlJ4VDPoZCGLtTcmFgv3us/cKIkRkg5VnUvBHAWbTp84E&#10;c+OvvKHLNhYiQTjkqMDGWOdSBm3JYej7mjh5J984jEk2hTQNXhPcVXKYZSPpsOS0YLGmD0v6d3t2&#10;CtbfO314+3r5WdV6f7Lvq6UZ4FGp7nM7H4OI1MZH+L+9MApGQ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RK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oTyMQAAADbAAAADwAAAGRycy9kb3ducmV2LnhtbESPQWvCQBSE7wX/w/KE3upGLVKjq4gg&#10;WAoFraLHR/aZDWbfhuwa0/z6bkHwOMzMN8x82dpSNFT7wrGC4SABQZw5XXCu4PCzefsA4QOyxtIx&#10;KfglD8tF72WOqXZ33lGzD7mIEPYpKjAhVKmUPjNk0Q9cRRy9i6sthijrXOoa7xFuSzlKkom0WHBc&#10;MFjR2lB23d+sgs98O+26tf0yXLhN8366Hc/dt1Kv/XY1AxGoDc/wo73VCiZj+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hPIxAAAANsAAAAPAAAAAAAAAAAA&#10;AAAAAKECAABkcnMvZG93bnJldi54bWxQSwUGAAAAAAQABAD5AAAAkgMAAAAA&#10;" strokecolor="red" strokeweight=".26mm">
                  <v:stroke joinstyle="miter" endcap="square"/>
                </v:line>
                <v:shape id="Text Box 647" o:spid="_x0000_s1083" type="#_x0000_t202" style="position:absolute;left:1751;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ZpcUA&#10;AADbAAAADwAAAGRycy9kb3ducmV2LnhtbESP3WoCMRSE74W+QziF3mlWEWlXo1ihVKEi/kD17pAc&#10;N0s3J8sm1e3bG6Hg5TAz3zCTWesqcaEmlJ4V9HsZCGLtTcmFgsP+o/sKIkRkg5VnUvBHAWbTp84E&#10;c+OvvKXLLhYiQTjkqMDGWOdSBm3JYej5mjh5Z984jEk2hTQNXhPcVXKQZSPpsOS0YLGmhSX9s/t1&#10;CjZfe318+xx+r2t9ONv39cr08aTUy3M7H4OI1MZH+L+9NApGQ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ml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uJ8QAAADbAAAADwAAAGRycy9kb3ducmV2LnhtbESPQWvCQBSE7wX/w/KE3upGsVKjq4gg&#10;WAoFraLHR/aZDWbfhuwa0/z6bkHwOMzMN8x82dpSNFT7wrGC4SABQZw5XXCu4PCzefsA4QOyxtIx&#10;KfglD8tF72WOqXZ33lGzD7mIEPYpKjAhVKmUPjNk0Q9cRRy9i6sthijrXOoa7xFuSzlKkom0WHBc&#10;MFjR2lB23d+sgs98O+26tf0yXLhNMz7djufuW6nXfruagQjUhmf40d5qBZN3+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4nxAAAANsAAAAPAAAAAAAAAAAA&#10;AAAAAKECAABkcnMvZG93bnJldi54bWxQSwUGAAAAAAQABAD5AAAAkgMAAAAA&#10;" strokecolor="red" strokeweight=".26mm">
                  <v:stroke joinstyle="miter" endcap="square"/>
                </v:line>
                <v:shape id="Text Box 649" o:spid="_x0000_s1085" type="#_x0000_t202" style="position:absolute;left:1829;top:139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iScUA&#10;AADbAAAADwAAAGRycy9kb3ducmV2LnhtbESP3WoCMRSE7wu+QzgF72rWUpa6NUpbKFVQij9QvTsk&#10;x83i5mTZRF3f3giFXg4z8w0znnauFmdqQ+VZwXCQgSDW3lRcKthuvp5eQYSIbLD2TAquFGA66T2M&#10;sTD+wis6r2MpEoRDgQpsjE0hZdCWHIaBb4iTd/Ctw5hkW0rT4iXBXS2fsyyXDitOCxYb+rSkj+uT&#10;U/Cz2Ojd6Pvld9no7cF+LOdmiHul+o/d+xuISF38D/+1Z0ZBnsP9S/o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yJJ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y8QAAADbAAAADwAAAGRycy9kb3ducmV2LnhtbESPQWvCQBSE7wX/w/KE3upGEaupq4gg&#10;WASh2mKPj+wzG8y+Ddk1xvx6t1DwOMzMN8x82dpSNFT7wrGC4SABQZw5XXCu4Pu4eZuC8AFZY+mY&#10;FNzJw3LRe5ljqt2Nv6g5hFxECPsUFZgQqlRKnxmy6AeuIo7e2dUWQ5R1LnWNtwi3pRwlyURaLDgu&#10;GKxobSi7HK5WwWe+nXXd2u4MF27TjE/Xn99ur9Rrv119gAjUhmf4v73VCibv8Pc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RXLxAAAANsAAAAPAAAAAAAAAAAA&#10;AAAAAKECAABkcnMvZG93bnJldi54bWxQSwUGAAAAAAQABAD5AAAAkgMAAAAA&#10;" strokecolor="red" strokeweight=".26mm">
                  <v:stroke joinstyle="miter" endcap="square"/>
                </v:line>
                <v:shape id="Text Box 651" o:spid="_x0000_s1087" type="#_x0000_t202" style="position:absolute;left:3700;top:241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ToMIA&#10;AADbAAAADwAAAGRycy9kb3ducmV2LnhtbERPXWvCMBR9F/Yfwh3sTVNliOuayhRkGygyFba9XZJr&#10;U9bclCbT+u/Ng+Dj4XwX89414kRdqD0rGI8yEMTam5orBYf9ajgDESKywcYzKbhQgHn5MCgwN/7M&#10;X3TaxUqkEA45KrAxtrmUQVtyGEa+JU7c0XcOY4JdJU2H5xTuGjnJsql0WHNqsNjS0pL+2/07Bdv1&#10;Xv+8vD9/b1p9ONrF5tOM8Vepp8f+7RVEpD7exTf3h1EwTWP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BOg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kIsQAAADbAAAADwAAAGRycy9kb3ducmV2LnhtbESPQWvCQBSE70L/w/IK3nTTImJSVymC&#10;oAiC2tIeH9nXbGj2bciuMebXu4LgcZiZb5j5srOVaKnxpWMFb+MEBHHudMmFgq/TejQD4QOyxsox&#10;KbiSh+XiZTDHTLsLH6g9hkJECPsMFZgQ6kxKnxuy6MeuJo7en2sshiibQuoGLxFuK/meJFNpseS4&#10;YLCmlaH8/3i2CrbFJu37ld0ZLt26nfycv3/7vVLD1+7zA0SgLjzDj/ZGK5im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iQixAAAANsAAAAPAAAAAAAAAAAA&#10;AAAAAKECAABkcnMvZG93bnJldi54bWxQSwUGAAAAAAQABAD5AAAAkgMAAAAA&#10;" strokecolor="red" strokeweight=".26mm">
                  <v:stroke joinstyle="miter" endcap="square"/>
                </v:line>
                <v:shape id="Text Box 653" o:spid="_x0000_s1089" type="#_x0000_t202" style="position:absolute;left:3788;top:252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e8MA&#10;AADbAAAADwAAAGRycy9kb3ducmV2LnhtbERPy2oCMRTdC/2HcAvuOhlF2jo1ShWkFSrFB2h3l+Q6&#10;GTq5GSapjn/fLASXh/OezDpXizO1ofKsYJDlIIi1NxWXCva75dMriBCRDdaeScGVAsymD70JFsZf&#10;eEPnbSxFCuFQoAIbY1NIGbQlhyHzDXHiTr51GBNsS2lavKRwV8thnj9LhxWnBosNLSzp3+2fU/D9&#10;tdPH8cfosG70/mTn65UZ4I9S/cfu/Q1EpC7exTf3p1Hwktan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e8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cQAAADbAAAADwAAAGRycy9kb3ducmV2LnhtbESPQWvCQBSE74L/YXmCN90o0tboKiII&#10;SqGgbdHjI/uaDc2+Ddk1xvz6rlDwOMzMN8xy3dpSNFT7wrGCyTgBQZw5XXCu4OtzN3oD4QOyxtIx&#10;KbiTh/Wq31tiqt2Nj9ScQi4ihH2KCkwIVSqlzwxZ9GNXEUfvx9UWQ5R1LnWNtwi3pZwmyYu0WHBc&#10;MFjR1lD2e7paBYd8P++6rX03XLhdMztfvy/dh1LDQbtZgAjUhmf4v73XCl4n8Pg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b75xAAAANsAAAAPAAAAAAAAAAAA&#10;AAAAAKECAABkcnMvZG93bnJldi54bWxQSwUGAAAAAAQABAD5AAAAkgMAAAAA&#10;" strokecolor="red" strokeweight=".26mm">
                  <v:stroke joinstyle="miter" endcap="square"/>
                </v:line>
                <v:shape id="Text Box 655" o:spid="_x0000_s1091" type="#_x0000_t202" style="position:absolute;left:391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yl8UA&#10;AADbAAAADwAAAGRycy9kb3ducmV2LnhtbESP3WoCMRSE7wu+QziCdzWrFFtXo9hCsUKl+APq3SE5&#10;bhY3J8sm1e3bN0Khl8PMfMNM562rxJWaUHpWMOhnIIi1NyUXCva798cXECEiG6w8k4IfCjCfdR6m&#10;mBt/4w1dt7EQCcIhRwU2xjqXMmhLDkPf18TJO/vGYUyyKaRp8JbgrpLDLBtJhyWnBYs1vVnSl+23&#10;U/D1udPH8fLpsK71/mxf1yszwJNSvW67mICI1Mb/8F/7wyh4H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bKX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FFcUAAADbAAAADwAAAGRycy9kb3ducmV2LnhtbESP3WrCQBSE7wt9h+UUetdsqqXV6CpF&#10;ECwFwT/08pA9ZoPZsyG7xjRP3xUKvRxm5htmOu9sJVpqfOlYwWuSgiDOnS65ULDfLV9GIHxA1lg5&#10;JgU/5GE+e3yYYqbdjTfUbkMhIoR9hgpMCHUmpc8NWfSJq4mjd3aNxRBlU0jd4C3CbSUHafouLZYc&#10;FwzWtDCUX7ZXq+CrWI37fmG/DZdu2b4dr4dTv1bq+an7nIAI1IX/8F97pRV8DOH+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OFFcUAAADbAAAADwAAAAAAAAAA&#10;AAAAAAChAgAAZHJzL2Rvd25yZXYueG1sUEsFBgAAAAAEAAQA+QAAAJMDAAAAAA==&#10;" strokecolor="red" strokeweight=".26mm">
                  <v:stroke joinstyle="miter" endcap="square"/>
                </v:line>
                <v:shape id="Text Box 657" o:spid="_x0000_s1093" type="#_x0000_t202" style="position:absolute;left:4060;top:2978;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PeMUA&#10;AADbAAAADwAAAGRycy9kb3ducmV2LnhtbESP3WoCMRSE7wu+QzhC72pWEVtXo2ihtEKl+APq3SE5&#10;bhY3J8sm1e3bN0Khl8PMfMNM562rxJWaUHpW0O9lIIi1NyUXCva7t6cXECEiG6w8k4IfCjCfdR6m&#10;mBt/4w1dt7EQCcIhRwU2xjqXMmhLDkPP18TJO/vGYUyyKaRp8JbgrpKDLBtJhyWnBYs1vVrSl+23&#10;U/D1udPH8fvwsK71/myX65Xp40mpx267mICI1Mb/8F/7wyh4H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94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sUAAADbAAAADwAAAGRycy9kb3ducmV2LnhtbESP3WrCQBSE7wt9h+UUetdsKrbV6CpF&#10;ECwFwT/08pA9ZoPZsyG7xjRP3xUKvRxm5htmOu9sJVpqfOlYwWuSgiDOnS65ULDfLV9GIHxA1lg5&#10;JgU/5GE+e3yYYqbdjTfUbkMhIoR9hgpMCHUmpc8NWfSJq4mjd3aNxRBlU0jd4C3CbSUHafouLZYc&#10;FwzWtDCUX7ZXq+CrWI37fmG/DZdu2Q6P18OpXyv1/NR9TkAE6sJ/+K+90go+3uD+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sUAAADbAAAADwAAAAAAAAAA&#10;AAAAAAChAgAAZHJzL2Rvd25yZXYueG1sUEsFBgAAAAAEAAQA+QAAAJMDAAAAAA==&#10;" strokecolor="red" strokeweight=".26mm">
                  <v:stroke joinstyle="miter" endcap="square"/>
                </v:line>
                <v:shape id="Text Box 659" o:spid="_x0000_s1095" type="#_x0000_t202" style="position:absolute;left:4112;top:173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0lMUA&#10;AADbAAAADwAAAGRycy9kb3ducmV2LnhtbESP3WoCMRSE7wu+QzhC72pWKbauRtFCaQuV4g+od4fk&#10;uFncnCybVNe3N0Khl8PMfMNMZq2rxJmaUHpW0O9lIIi1NyUXCrab96dXECEiG6w8k4IrBZhNOw8T&#10;zI2/8IrO61iIBOGQowIbY51LGbQlh6Hna+LkHX3jMCbZFNI0eElwV8lBlg2lw5LTgsWa3izp0/rX&#10;Kfj53uj96ON5t6z19mgXyy/Tx4NSj912PgYRqY3/4b/2p1HwM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rSU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DFsQAAADbAAAADwAAAGRycy9kb3ducmV2LnhtbESPQWvCQBSE7wX/w/KE3upGkVqjq4gg&#10;WAoFraLHR/aZDWbfhuwa0/z6bkHwOMzMN8x82dpSNFT7wrGC4SABQZw5XXCu4PCzefsA4QOyxtIx&#10;KfglD8tF72WOqXZ33lGzD7mIEPYpKjAhVKmUPjNk0Q9cRRy9i6sthijrXOoa7xFuSzlKkndpseC4&#10;YLCitaHsur9ZBZ/5dtp1a/tluHCbZny6Hc/dt1Kv/XY1AxGoDc/wo73VCiY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IMWxAAAANsAAAAPAAAAAAAAAAAA&#10;AAAAAKECAABkcnMvZG93bnJldi54bWxQSwUGAAAAAAQABAD5AAAAkgMAAAAA&#10;" strokecolor="red" strokeweight=".26mm">
                  <v:stroke joinstyle="miter" endcap="square"/>
                </v:line>
                <v:shape id="Text Box 661" o:spid="_x0000_s1097" type="#_x0000_t202" style="position:absolute;left:4174;top:275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FfcMA&#10;AADbAAAADwAAAGRycy9kb3ducmV2LnhtbERPy2oCMRTdC/2HcAvuOhlF2jo1ShWkFSrFB2h3l+Q6&#10;GTq5GSapjn/fLASXh/OezDpXizO1ofKsYJDlIIi1NxWXCva75dMriBCRDdaeScGVAsymD70JFsZf&#10;eEPnbSxFCuFQoAIbY1NIGbQlhyHzDXHiTr51GBNsS2lavKRwV8thnj9LhxWnBosNLSzp3+2fU/D9&#10;tdPH8cfosG70/mTn65UZ4I9S/cfu/Q1EpC7exTf3p1Hwks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Ff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y/8UAAADbAAAADwAAAGRycy9kb3ducmV2LnhtbESPQWvCQBSE7wX/w/KE3upGKVpjNiKC&#10;YBEKtS3t8ZF9ZoPZtyG7xjS/vlsQPA4z8w2TrXtbi45aXzlWMJ0kIIgLpysuFXx+7J5eQPiArLF2&#10;TAp+ycM6Hz1kmGp35XfqjqEUEcI+RQUmhCaV0heGLPqJa4ijd3KtxRBlW0rd4jXCbS1nSTKXFiuO&#10;CwYb2hoqzseLVfBa7pfDsLUHw5Xbdc/fl6+f4U2px3G/WYEI1Id7+NbeawWLJ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uy/8UAAADbAAAADwAAAAAAAAAA&#10;AAAAAAChAgAAZHJzL2Rvd25yZXYueG1sUEsFBgAAAAAEAAQA+QAAAJMDAAAAAA==&#10;" strokecolor="red" strokeweight=".26mm">
                  <v:stroke joinstyle="miter" endcap="square"/>
                </v:line>
                <v:shape id="Text Box 663" o:spid="_x0000_s1099" type="#_x0000_t202" style="position:absolute;left:4244;top:2863;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XMIA&#10;AADbAAAADwAAAGRycy9kb3ducmV2LnhtbERPy2oCMRTdC/5DuIK7mrFI0alRVCgqVMQHtN1dkutk&#10;cHIzTKJO/75ZFFwezns6b10l7tSE0rOC4SADQay9KblQcD59vIxBhIhssPJMCn4pwHzW7UwxN/7B&#10;B7ofYyFSCIccFdgY61zKoC05DANfEyfu4huHMcGmkKbBRwp3lXzNsjfpsOTUYLGmlSV9Pd6cgv3n&#10;SX9P1qOvXa3PF7vcbc0Qf5Tq99rFO4hIbXyK/90bo2Cc1qcv6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vlc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Kd8MAAADbAAAADwAAAGRycy9kb3ducmV2LnhtbESPT4vCMBTE7wt+h/CEva2pHqRUo1Sh&#10;shdh/XPQ27N5NsXmpTRZ7X77jSB4HGbmN8x82dtG3KnztWMF41ECgrh0uuZKwfFQfKUgfEDW2Dgm&#10;BX/kYbkYfMwx0+7BO7rvQyUihH2GCkwIbSalLw1Z9CPXEkfv6jqLIcqukrrDR4TbRk6SZCot1hwX&#10;DLa0NlTe9r9WwWFzXqXrsL38FObExeSW6+qaK/U57PMZiEB9eIdf7W+tIB3D8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yinfDAAAA2wAAAA8AAAAAAAAAAAAA&#10;AAAAoQIAAGRycy9kb3ducmV2LnhtbFBLBQYAAAAABAAEAPkAAACRAwAAAAA=&#10;" strokecolor="red" strokeweight=".26mm">
                  <v:stroke joinstyle="miter" endcap="square"/>
                </v:line>
                <v:shape id="Text Box 665" o:spid="_x0000_s1101" type="#_x0000_t202" style="position:absolute;left:435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CsMUA&#10;AADbAAAADwAAAGRycy9kb3ducmV2LnhtbESP3WoCMRSE7wt9h3AK3tWsUsSuRrGFUgVF/IHq3SE5&#10;bpZuTpZN1PXtG6Hg5TAz3zDjaesqcaEmlJ4V9LoZCGLtTcmFgv3u63UIIkRkg5VnUnCjANPJ89MY&#10;c+OvvKHLNhYiQTjkqMDGWOdSBm3JYej6mjh5J984jEk2hTQNXhPcVbKfZQPpsOS0YLGmT0v6d3t2&#10;CtbLnT68f7/9rGq9P9mP1cL08KhU56WdjUBEauMj/N+eGwXDPt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MKw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1MsUAAADbAAAADwAAAGRycy9kb3ducmV2LnhtbESPQWvCQBSE7wX/w/KE3upGK6JpNiKC&#10;YBEKtZX2+Mi+ZoPZtyG7xjS/vlsQPA4z8w2TrXtbi45aXzlWMJ0kIIgLpysuFXx+7J6WIHxA1lg7&#10;JgW/5GGdjx4yTLW78jt1x1CKCGGfogITQpNK6QtDFv3ENcTR+3GtxRBlW0rd4jXCbS1nSbKQFiuO&#10;CwYb2hoqzseLVfBa7lfDsLUHw5XbdfOvy+l7eFPqcdxvXkAE6sM9fGvvtYLlM/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b1MsUAAADbAAAADwAAAAAAAAAA&#10;AAAAAAChAgAAZHJzL2Rvd25yZXYueG1sUEsFBgAAAAAEAAQA+QAAAJMDAAAAAA==&#10;" strokecolor="red" strokeweight=".26mm">
                  <v:stroke joinstyle="miter" endcap="square"/>
                </v:line>
                <v:shape id="Text Box 667" o:spid="_x0000_s1103" type="#_x0000_t202" style="position:absolute;left:4499;top:37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X8UA&#10;AADbAAAADwAAAGRycy9kb3ducmV2LnhtbESP3WoCMRSE7wt9h3AKvatZRcSuRrFCqYIi/kD17pAc&#10;N0s3J8sm1fXtG6Hg5TAz3zDjaesqcaEmlJ4VdDsZCGLtTcmFgsP+820IIkRkg5VnUnCjANPJ89MY&#10;c+OvvKXLLhYiQTjkqMDGWOdSBm3JYej4mjh5Z984jEk2hTQNXhPcVbKXZQPpsOS0YLGmuSX9s/t1&#10;CjarvT6+f/W/17U+nO3Hemm6eFLq9aWdjUBEauMj/N9eGAXDPt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f9f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I3cUAAADbAAAADwAAAGRycy9kb3ducmV2LnhtbESPQWvCQBSE7wX/w/KE3upGqaJpNiKC&#10;YBEKtZX2+Mi+ZoPZtyG7xjS/vlsQPA4z8w2TrXtbi45aXzlWMJ0kIIgLpysuFXx+7J6WIHxA1lg7&#10;JgW/5GGdjx4yTLW78jt1x1CKCGGfogITQpNK6QtDFv3ENcTR+3GtxRBlW0rd4jXCbS1nSbKQFiuO&#10;CwYb2hoqzseLVfBa7lfDsLUHw5Xbdc9fl9P38KbU47jfvIAI1Id7+NbeawXLO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PI3cUAAADbAAAADwAAAAAAAAAA&#10;AAAAAAChAgAAZHJzL2Rvd25yZXYueG1sUEsFBgAAAAAEAAQA+QAAAJMDAAAAAA==&#10;" strokecolor="red" strokeweight=".26mm">
                  <v:stroke joinstyle="miter" endcap="square"/>
                </v:line>
                <v:shape id="Text Box 669" o:spid="_x0000_s1105" type="#_x0000_t202" style="position:absolute;left:4613;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8QA&#10;AADbAAAADwAAAGRycy9kb3ducmV2LnhtbESPQWsCMRSE7wX/Q3hCbzWrFNHVKFYobUGRqqDeHslz&#10;s3TzsmxS3f57Iwg9DjPzDTOdt64SF2pC6VlBv5eBINbelFwo2O/eX0YgQkQ2WHkmBX8UYD7rPE0x&#10;N/7K33TZxkIkCIccFdgY61zKoC05DD1fEyfv7BuHMcmmkKbBa4K7Sg6ybCgdlpwWLNa0tKR/tr9O&#10;wWa108fxx+thXev92b6tv0wfT0o9d9vFBESkNv6HH+1Po2A0hP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xLP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zMcUAAADbAAAADwAAAGRycy9kb3ducmV2LnhtbESP3WrCQBSE7wu+w3KE3tWNUvxJsxER&#10;BItQqK20l4fsaTaYPRuya0zz9N2C4OUwM98w2bq3teio9ZVjBdNJAoK4cLriUsHnx+5pCcIHZI21&#10;Y1LwSx7W+eghw1S7K79TdwyliBD2KSowITSplL4wZNFPXEMcvR/XWgxRtqXULV4j3NZyliRzabHi&#10;uGCwoa2h4ny8WAWv5X41DFt7MFy5Xff8dTl9D29KPY77zQuIQH24h2/tvVawXMD/l/g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zMcUAAADbAAAADwAAAAAAAAAA&#10;AAAAAAChAgAAZHJzL2Rvd25yZXYueG1sUEsFBgAAAAAEAAQA+QAAAJMDAAAAAA==&#10;" strokecolor="red" strokeweight=".26mm">
                  <v:stroke joinstyle="miter" endcap="square"/>
                </v:line>
                <v:shape id="Text Box 671" o:spid="_x0000_s1107" type="#_x0000_t202" style="position:absolute;left:4657;top:150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1WsIA&#10;AADbAAAADwAAAGRycy9kb3ducmV2LnhtbERPy2oCMRTdC/5DuIK7mrFI0alRVCgqVMQHtN1dkutk&#10;cHIzTKJO/75ZFFwezns6b10l7tSE0rOC4SADQay9KblQcD59vIxBhIhssPJMCn4pwHzW7UwxN/7B&#10;B7ofYyFSCIccFdgY61zKoC05DANfEyfu4huHMcGmkKbBRwp3lXzNsjfpsOTUYLGmlSV9Pd6cgv3n&#10;SX9P1qOvXa3PF7vcbc0Qf5Tq99rFO4hIbXyK/90bo2CcxqYv6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PVa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C2MQAAADbAAAADwAAAGRycy9kb3ducmV2LnhtbESPQWvCQBSE70L/w/IK3nTTImJSVymC&#10;oAiC2tIeH9nXbGj2bciuMebXu4LgcZiZb5j5srOVaKnxpWMFb+MEBHHudMmFgq/TejQD4QOyxsox&#10;KbiSh+XiZTDHTLsLH6g9hkJECPsMFZgQ6kxKnxuy6MeuJo7en2sshiibQuoGLxFuK/meJFNpseS4&#10;YLCmlaH8/3i2CrbFJu37ld0ZLt26nfycv3/7vVLD1+7zA0SgLjzDj/ZGK5il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sLYxAAAANsAAAAPAAAAAAAAAAAA&#10;AAAAAKECAABkcnMvZG93bnJldi54bWxQSwUGAAAAAAQABAD5AAAAkgMAAAAA&#10;" strokecolor="red" strokeweight=".26mm">
                  <v:stroke joinstyle="miter" endcap="square"/>
                </v:line>
                <v:shape id="Text Box 673" o:spid="_x0000_s1109" type="#_x0000_t202" style="position:absolute;left:4727;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vgcIA&#10;AADbAAAADwAAAGRycy9kb3ducmV2LnhtbERPXWvCMBR9F/Yfwh3sTVNliHZNZQqyDZQxFba9XZJr&#10;U9bclCbT+u/Ng+Dj4XwXi9414kRdqD0rGI8yEMTam5orBYf9ejgDESKywcYzKbhQgEX5MCgwN/7M&#10;X3TaxUqkEA45KrAxtrmUQVtyGEa+JU7c0XcOY4JdJU2H5xTuGjnJsql0WHNqsNjSypL+2/07BZ+b&#10;vf6Zvz1/b1t9ONrl9sOM8Vepp8f+9QVEpD7exTf3u1EwT+v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2+B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YA8QAAADbAAAADwAAAGRycy9kb3ducmV2LnhtbESPQWvCQBSE74L/YXlCb3WjlFJTN0EE&#10;QREKakt7fGRfs8Hs25BdY8yvdwsFj8PMfMMs897WoqPWV44VzKYJCOLC6YpLBZ+nzfMbCB+QNdaO&#10;ScGNPOTZeLTEVLsrH6g7hlJECPsUFZgQmlRKXxiy6KeuIY7er2sthijbUuoWrxFuazlPkldpseK4&#10;YLChtaHifLxYBbtyuxiGtd0brtyme/m+fP0MH0o9TfrVO4hAfXiE/9tbrWAxg7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VgDxAAAANsAAAAPAAAAAAAAAAAA&#10;AAAAAKECAABkcnMvZG93bnJldi54bWxQSwUGAAAAAAQABAD5AAAAkgMAAAAA&#10;" strokecolor="red" strokeweight=".26mm">
                  <v:stroke joinstyle="miter" endcap="square"/>
                </v:line>
                <v:shape id="Text Box 675" o:spid="_x0000_s1111" type="#_x0000_t202" style="position:absolute;left:4879;top:2751;width:1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UbcUA&#10;AADbAAAADwAAAGRycy9kb3ducmV2LnhtbESP3WoCMRSE7wt9h3AKvatZpYhujdIWRIWK+APVu0Ny&#10;3CzdnCybqNu3N4Lg5TAz3zCjSesqcaYmlJ4VdDsZCGLtTcmFgt12+jYAESKywcozKfinAJPx89MI&#10;c+MvvKbzJhYiQTjkqMDGWOdSBm3JYej4mjh5R984jEk2hTQNXhLcVbKXZX3psOS0YLGmb0v6b3Ny&#10;ClY/W70fzt5/l7XeHe3XcmG6eFDq9aX9/AARqY2P8L09NwqGPbh9ST9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VRt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j78UAAADbAAAADwAAAGRycy9kb3ducmV2LnhtbESPQWvCQBSE7wX/w/KE3upGK1JjNiKC&#10;YBEKtS3t8ZF9ZoPZtyG7xjS/vlsQPA4z8w2TrXtbi45aXzlWMJ0kIIgLpysuFXx+7J5eQPiArLF2&#10;TAp+ycM6Hz1kmGp35XfqjqEUEcI+RQUmhCaV0heGLPqJa4ijd3KtxRBlW0rd4jXCbS1nSbKQFiuO&#10;CwYb2hoqzseLVfBa7pfDsLUHw5XbdfPvy9fP8KbU47jfrEAE6sM9fGvvtYLlM/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9j78UAAADbAAAADwAAAAAAAAAA&#10;AAAAAAChAgAAZHJzL2Rvd25yZXYueG1sUEsFBgAAAAAEAAQA+QAAAJMDAAAAAA==&#10;" strokecolor="red" strokeweight=".26mm">
                  <v:stroke joinstyle="miter" endcap="square"/>
                </v:line>
                <v:shape id="Text Box 677" o:spid="_x0000_s1113" type="#_x0000_t202" style="position:absolute;left:4980;top:2070;width:19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pgsQA&#10;AADbAAAADwAAAGRycy9kb3ducmV2LnhtbESPQWsCMRSE74L/IbyCN80qUurWKG1BtKBIVajeHslz&#10;s7h5WTZR13/fFAo9DjPzDTOdt64SN2pC6VnBcJCBINbelFwoOOwX/RcQISIbrDyTggcFmM+6nSnm&#10;xt/5i267WIgE4ZCjAhtjnUsZtCWHYeBr4uSdfeMwJtkU0jR4T3BXyVGWPUuHJacFizV9WNKX3dUp&#10;2K73+jhZjr83tT6c7fvm0wzxpFTvqX17BRGpjf/hv/bKKJiM4f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aYL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eAMUAAADbAAAADwAAAGRycy9kb3ducmV2LnhtbESPQWvCQBSE7wX/w/KE3upGqVJjNiKC&#10;YBEKtS3t8ZF9ZoPZtyG7xjS/vlsQPA4z8w2TrXtbi45aXzlWMJ0kIIgLpysuFXx+7J5eQPiArLF2&#10;TAp+ycM6Hz1kmGp35XfqjqEUEcI+RQUmhCaV0heGLPqJa4ijd3KtxRBlW0rd4jXCbS1nSbKQFiuO&#10;CwYb2hoqzseLVfBa7pfDsLUHw5Xbdc/fl6+f4U2px3G/WYEI1Id7+NbeawXLO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peAMUAAADbAAAADwAAAAAAAAAA&#10;AAAAAAChAgAAZHJzL2Rvd25yZXYueG1sUEsFBgAAAAAEAAQA+QAAAJMDAAAAAA==&#10;" strokecolor="red" strokeweight=".26mm">
                  <v:stroke joinstyle="miter" endcap="square"/>
                </v:line>
                <v:shape id="Text Box 679" o:spid="_x0000_s1115" type="#_x0000_t202" style="position:absolute;left:5113;top:218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SbsQA&#10;AADbAAAADwAAAGRycy9kb3ducmV2LnhtbESPQWsCMRSE74L/IbyCN81aRHRrlLZQbKEiVaF6eyTP&#10;zeLmZdlE3f57Iwg9DjPzDTNbtK4SF2pC6VnBcJCBINbelFwo2G0/+hMQISIbrDyTgj8KsJh3OzPM&#10;jb/yD102sRAJwiFHBTbGOpcyaEsOw8DXxMk7+sZhTLIppGnwmuCuks9ZNpYOS04LFmt6t6RPm7NT&#10;sP7e6v10Ofpd1Xp3tG+rLzPEg1K9p/b1BUSkNv6HH+1Po2A6hvu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Um7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l7MUAAADbAAAADwAAAGRycy9kb3ducmV2LnhtbESPQWvCQBSE7wX/w/KE3upGKVpjNiKC&#10;YBEKtS3t8ZF9ZoPZtyG7xjS/vlsQPA4z8w2TrXtbi45aXzlWMJ0kIIgLpysuFXx+7J5eQPiArLF2&#10;TAp+ycM6Hz1kmGp35XfqjqEUEcI+RQUmhCaV0heGLPqJa4ijd3KtxRBlW0rd4jXCbS1nSTKXFiuO&#10;CwYb2hoqzseLVfBa7pfDsLUHw5Xbdc/fl6+f4U2px3G/WYEI1Id7+NbeawXLB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Rl7MUAAADbAAAADwAAAAAAAAAA&#10;AAAAAAChAgAAZHJzL2Rvd25yZXYueG1sUEsFBgAAAAAEAAQA+QAAAJMDAAAAAA==&#10;" strokecolor="red" strokeweight=".26mm">
                  <v:stroke joinstyle="miter" endcap="square"/>
                </v:line>
                <v:shape id="Text Box 681" o:spid="_x0000_s1117" type="#_x0000_t202" style="position:absolute;left:5508;top:823;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jh8IA&#10;AADbAAAADwAAAGRycy9kb3ducmV2LnhtbERPXWvCMBR9F/Yfwh3sTVNliHZNZQqyDZQxFba9XZJr&#10;U9bclCbT+u/Ng+Dj4XwXi9414kRdqD0rGI8yEMTam5orBYf9ejgDESKywcYzKbhQgEX5MCgwN/7M&#10;X3TaxUqkEA45KrAxtrmUQVtyGEa+JU7c0XcOY4JdJU2H5xTuGjnJsql0WHNqsNjSypL+2/07BZ+b&#10;vf6Zvz1/b1t9ONrl9sOM8Vepp8f+9QVEpD7exTf3u1EwT2P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OH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UBcQAAADbAAAADwAAAGRycy9kb3ducmV2LnhtbESPQWvCQBSE70L/w/IKvemmpYiJrlIE&#10;wSIIVUs9PrLPbDD7NmTXGPPru4LgcZiZb5jZorOVaKnxpWMF76MEBHHudMmFgsN+NZyA8AFZY+WY&#10;FNzIw2L+Mphhpt2Vf6jdhUJECPsMFZgQ6kxKnxuy6EeuJo7eyTUWQ5RNIXWD1wi3lfxIkrG0WHJc&#10;MFjT0lB+3l2sgu9infb90m4Ml27Vfv5dfo/9Vqm31+5rCiJQF57hR3utFaQp3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QFxAAAANsAAAAPAAAAAAAAAAAA&#10;AAAAAKECAABkcnMvZG93bnJldi54bWxQSwUGAAAAAAQABAD5AAAAkgMAAAAA&#10;" strokecolor="red" strokeweight=".26mm">
                  <v:stroke joinstyle="miter" endcap="square"/>
                </v:line>
                <v:shape id="Text Box 683" o:spid="_x0000_s1119" type="#_x0000_t202" style="position:absolute;left:5561;top:1277;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Q6MYA&#10;AADcAAAADwAAAGRycy9kb3ducmV2LnhtbESPQWsCMRCF7wX/Qxiht5pVStHVKK1Q2kKlVAXtbUjG&#10;zdLNZNmkuv33zqHQ2wzvzXvfLFZ9aNSZulRHNjAeFaCIbXQ1Vwb2u+e7KaiUkR02kcnALyVYLQc3&#10;CyxdvPAnnbe5UhLCqUQDPue21DpZTwHTKLbEop1iFzDL2lXadXiR8NDoSVE86IA1S4PHltae7Pf2&#10;Jxj4eN/Z4+zl/rBp7f7knzZvboxfxtwO+8c5qEx9/jf/Xb86wS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RQ6M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ELsMAAADcAAAADwAAAGRycy9kb3ducmV2LnhtbERP32vCMBB+H/g/hBP2pmlliFZjGYKg&#10;DATdZHs8mrMpay6libXrX28Gg73dx/fz1nlva9FR6yvHCtJpAoK4cLriUsHH+26yAOEDssbaMSn4&#10;IQ/5ZvS0xky7O5+oO4dSxBD2GSowITSZlL4wZNFPXUMcuatrLYYI21LqFu8x3NZyliRzabHi2GCw&#10;oa2h4vt8swoO5X45DFv7Zrhyu+7l83b5Go5KPY/71xWIQH34F/+59zrOT1L4fSZ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RhC7DAAAA3AAAAA8AAAAAAAAAAAAA&#10;AAAAoQIAAGRycy9kb3ducmV2LnhtbFBLBQYAAAAABAAEAPkAAACRAwAAAAA=&#10;" strokecolor="red" strokeweight=".26mm">
                  <v:stroke joinstyle="miter" endcap="square"/>
                </v:line>
                <v:shape id="Text Box 685" o:spid="_x0000_s1121" type="#_x0000_t202" style="position:absolute;left:5685;top:2297;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rBMMA&#10;AADcAAAADwAAAGRycy9kb3ducmV2LnhtbERPTWsCMRC9F/wPYQRvNauI6NYoKpRWqBRXoe1tSMbN&#10;4maybFLd/vumIPQ2j/c5i1XnanGlNlSeFYyGGQhi7U3FpYLT8flxBiJEZIO1Z1LwQwFWy97DAnPj&#10;b3ygaxFLkUI45KjAxtjkUgZtyWEY+oY4cWffOowJtqU0Ld5SuKvlOMum0mHFqcFiQ1tL+lJ8OwXv&#10;b0f9OX+ZfOwbfTrbzX5nRvil1KDfrZ9AROriv/jufjVpfjaG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rBM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sMAAADcAAAADwAAAGRycy9kb3ducmV2LnhtbERP22rCQBB9L/gPywh9qxutiE1dRQTB&#10;IhS8FH0cstNsMDsbsmtM8/VdQfBtDuc6s0VrS9FQ7QvHCoaDBARx5nTBuYLjYf02BeEDssbSMSn4&#10;Iw+Lee9lhql2N95Rsw+5iCHsU1RgQqhSKX1myKIfuIo4cr+uthgirHOpa7zFcFvKUZJMpMWCY4PB&#10;ilaGssv+ahV85ZuPrlvZreHCrZvx6fpz7r6Veu23y08QgdrwFD/cGx3nJ+9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v8LDAAAA3AAAAA8AAAAAAAAAAAAA&#10;AAAAoQIAAGRycy9kb3ducmV2LnhtbFBLBQYAAAAABAAEAPkAAACRAwAAAAA=&#10;" strokecolor="red" strokeweight=".26mm">
                  <v:stroke joinstyle="miter" endcap="square"/>
                </v:line>
                <v:shape id="Text Box 687" o:spid="_x0000_s1123" type="#_x0000_t202" style="position:absolute;left:5868;top:105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68MA&#10;AADcAAAADwAAAGRycy9kb3ducmV2LnhtbERP22oCMRB9L/gPYQTfalaRUrdGsQWxBUW8QNu3IRk3&#10;i5vJskl1/XsjFHybw7nOZNa6SpypCaVnBYN+BoJYe1NyoeCwXzy/gggR2WDlmRRcKcBs2nmaYG78&#10;hbd03sVCpBAOOSqwMda5lEFbchj6viZO3NE3DmOCTSFNg5cU7io5zLIX6bDk1GCxpg9L+rT7cwo2&#10;q73+GS9H3+taH472ff1lBvirVK/bzt9ARGrjQ/zv/jRpfjaC+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W68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CLcMAAADcAAAADwAAAGRycy9kb3ducmV2LnhtbERP22rCQBB9L/gPywh9qxulik1dRQTB&#10;IhS8FH0cstNsMDsbsmtM8/VdQfBtDuc6s0VrS9FQ7QvHCoaDBARx5nTBuYLjYf02BeEDssbSMSn4&#10;Iw+Lee9lhql2N95Rsw+5iCHsU1RgQqhSKX1myKIfuIo4cr+uthgirHOpa7zFcFvKUZJMpMWCY4PB&#10;ilaGssv+ahV85ZuPrlvZreHCrZv30/Xn3H0r9dpvl58gArXhKX64NzrOT8Z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qgi3DAAAA3AAAAA8AAAAAAAAAAAAA&#10;AAAAoQIAAGRycy9kb3ducmV2LnhtbFBLBQYAAAAABAAEAPkAAACRAwAAAAA=&#10;" strokecolor="red" strokeweight=".26mm">
                  <v:stroke joinstyle="miter" endcap="square"/>
                </v:line>
                <v:shape id="Text Box 689" o:spid="_x0000_s1125" type="#_x0000_t202" style="position:absolute;left:6009;top:1164;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B8MA&#10;AADcAAAADwAAAGRycy9kb3ducmV2LnhtbERP22oCMRB9L/gPYYS+1awiUrdGsQWxBUW8QNu3IRk3&#10;i5vJskl1/XsjFHybw7nOZNa6SpypCaVnBf1eBoJYe1NyoeCwX7y8gggR2WDlmRRcKcBs2nmaYG78&#10;hbd03sVCpBAOOSqwMda5lEFbchh6viZO3NE3DmOCTSFNg5cU7io5yLKRdFhyarBY04clfdr9OQWb&#10;1V7/jJfD73WtD0f7vv4yffxV6rnbzt9ARGrjQ/zv/jRpfjaC+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tB8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5wcMAAADcAAAADwAAAGRycy9kb3ducmV2LnhtbERP22rCQBB9L/gPywh9qxulqE1dRQTB&#10;IhS8FH0cstNsMDsbsmtM8/VdQfBtDuc6s0VrS9FQ7QvHCoaDBARx5nTBuYLjYf02BeEDssbSMSn4&#10;Iw+Lee9lhql2N95Rsw+5iCHsU1RgQqhSKX1myKIfuIo4cr+uthgirHOpa7zFcFvKUZKMpcWCY4PB&#10;ilaGssv+ahV85ZuPrlvZreHCrZv30/Xn3H0r9dpvl58gArXhKX64NzrOTyZ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0ucHDAAAA3AAAAA8AAAAAAAAAAAAA&#10;AAAAoQIAAGRycy9kb3ducmV2LnhtbFBLBQYAAAAABAAEAPkAAACRAwAAAAA=&#10;" strokecolor="red" strokeweight=".26mm">
                  <v:stroke joinstyle="miter" endcap="square"/>
                </v:line>
                <v:shape id="Text Box 691" o:spid="_x0000_s1127" type="#_x0000_t202" style="position:absolute;left:6069;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c7sYA&#10;AADcAAAADwAAAGRycy9kb3ducmV2LnhtbESPQWsCMRCF7wX/Qxiht5pVStHVKK1Q2kKlVAXtbUjG&#10;zdLNZNmkuv33zqHQ2wzvzXvfLFZ9aNSZulRHNjAeFaCIbXQ1Vwb2u+e7KaiUkR02kcnALyVYLQc3&#10;CyxdvPAnnbe5UhLCqUQDPue21DpZTwHTKLbEop1iFzDL2lXadXiR8NDoSVE86IA1S4PHltae7Pf2&#10;Jxj4eN/Z4+zl/rBp7f7knzZvboxfxtwO+8c5qEx9/jf/Xb86wS+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Jc7s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IKMIAAADcAAAADwAAAGRycy9kb3ducmV2LnhtbERP32vCMBB+F/Y/hBv4NlNFxlqNIoKg&#10;CIOpYz4eza0pay6libX2r18Ewbf7+H7efNnZSrTU+NKxgvEoAUGcO11yoeB03Lx9gPABWWPlmBTc&#10;yMNy8TKYY6bdlb+oPYRCxBD2GSowIdSZlD43ZNGPXE0cuV/XWAwRNoXUDV5juK3kJEnepcWSY4PB&#10;mtaG8r/DxSrYFdu079d2b7h0m3b6c/k+959KDV+71QxEoC48xQ/3Vsf5SQr3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eIKMIAAADcAAAADwAAAAAAAAAAAAAA&#10;AAChAgAAZHJzL2Rvd25yZXYueG1sUEsFBgAAAAAEAAQA+QAAAJADAAAAAA==&#10;" strokecolor="red" strokeweight=".26mm">
                  <v:stroke joinstyle="miter" endcap="square"/>
                </v:line>
                <v:shape id="Text Box 693" o:spid="_x0000_s1129" type="#_x0000_t202" style="position:absolute;left:6202;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GNcYA&#10;AADcAAAADwAAAGRycy9kb3ducmV2LnhtbESPQUsDMRCF70L/Q5iCN5tdEbHbpqUKooJFbAttb0My&#10;3SxuJssmtuu/dw6Ctxnem/e+mS+H0Koz9amJbKCcFKCIbXQN1wZ22+ebB1ApIztsI5OBH0qwXIyu&#10;5li5eOFPOm9yrSSEU4UGfM5dpXWyngKmSeyIRTvFPmCWta+16/Ei4aHVt0VxrwM2LA0eO3ryZL82&#10;38HAx/vWHqYvd/t1Z3cn/7h+cyUejbkeD6sZqExD/jf/Xb86wS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3GNc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S88IAAADcAAAADwAAAGRycy9kb3ducmV2LnhtbERP32vCMBB+F/Y/hBv4pmmHDFeNMgTB&#10;IQx0G/p4NGdT1lxKE2vtX28Ewbf7+H7efNnZSrTU+NKxgnScgCDOnS65UPD7sx5NQfiArLFyTAqu&#10;5GG5eBnMMdPuwjtq96EQMYR9hgpMCHUmpc8NWfRjVxNH7uQaiyHCppC6wUsMt5V8S5J3abHk2GCw&#10;ppWh/H9/tgq+is1H36/s1nDp1u3kcP479t9KDV+7zxmIQF14ih/ujY7z0xT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gS88IAAADcAAAADwAAAAAAAAAAAAAA&#10;AAChAgAAZHJzL2Rvd25yZXYueG1sUEsFBgAAAAAEAAQA+QAAAJADAAAAAA==&#10;" strokecolor="red" strokeweight=".26mm">
                  <v:stroke joinstyle="miter" endcap="square"/>
                </v:line>
                <v:shape id="Text Box 695" o:spid="_x0000_s1131" type="#_x0000_t202" style="position:absolute;left:6272;top:484;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92cQA&#10;AADcAAAADwAAAGRycy9kb3ducmV2LnhtbERP22oCMRB9F/oPYQq+aXZFpG6N0hZKKyjiBapvQzJu&#10;lm4myybV9e+bQsG3OZzrzBadq8WF2lB5VpAPMxDE2puKSwWH/fvgCUSIyAZrz6TgRgEW84feDAvj&#10;r7ylyy6WIoVwKFCBjbEppAzaksMw9A1x4s6+dRgTbEtpWrymcFfLUZZNpMOKU4PFht4s6e/dj1Ow&#10;We31cfox/lo3+nC2r+ulyfGkVP+xe3kGEamLd/G/+9Ok+fkI/p5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dn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H8MAAADcAAAADwAAAGRycy9kb3ducmV2LnhtbERP22rCQBB9F/oPyxT6phvbUjS6ShEE&#10;S0Hwhj4O2TEbzM6G7BrTfL0rFHybw7nOdN7aUjRU+8KxguEgAUGcOV1wrmC/W/ZHIHxA1lg6JgV/&#10;5GE+e+lNMdXuxhtqtiEXMYR9igpMCFUqpc8MWfQDVxFH7uxqiyHCOpe6xlsMt6V8T5IvabHg2GCw&#10;ooWh7LK9WgU/+WrcdQv7a7hwy+bzeD2curVSb6/t9wREoDY8xf/ulY7zhx/weC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WKR/DAAAA3AAAAA8AAAAAAAAAAAAA&#10;AAAAoQIAAGRycy9kb3ducmV2LnhtbFBLBQYAAAAABAAEAPkAAACRAwAAAAA=&#10;" strokecolor="red" strokeweight=".26mm">
                  <v:stroke joinstyle="miter" endcap="square"/>
                </v:line>
                <v:shape id="Text Box 697" o:spid="_x0000_s1133" type="#_x0000_t202" style="position:absolute;left:6334;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ANsQA&#10;AADcAAAADwAAAGRycy9kb3ducmV2LnhtbERP22oCMRB9L/QfwhR8q9ktInVrlLZQVFDEC1TfhmTc&#10;LN1Mlk3U9e+bQsG3OZzrjKedq8WF2lB5VpD3MxDE2puKSwX73dfzK4gQkQ3WnknBjQJMJ48PYyyM&#10;v/KGLttYihTCoUAFNsamkDJoSw5D3zfEiTv51mFMsC2lafGawl0tX7JsKB1WnBosNvRpSf9sz07B&#10;ernTh9Fs8L1q9P5kP1YLk+NRqd5T9/4GIlIX7+J/99yk+fkA/p5JF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wDb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U8MMAAADcAAAADwAAAGRycy9kb3ducmV2LnhtbERP22rCQBB9F/oPyxT6phtLWzS6ShEE&#10;S0Hwhj4O2TEbzM6G7BrTfL0rFHybw7nOdN7aUjRU+8KxguEgAUGcOV1wrmC/W/ZHIHxA1lg6JgV/&#10;5GE+e+lNMdXuxhtqtiEXMYR9igpMCFUqpc8MWfQDVxFH7uxqiyHCOpe6xlsMt6V8T5IvabHg2GCw&#10;ooWh7LK9WgU/+WrcdQv7a7hwy+bjeD2curVSb6/t9wREoDY8xf/ulY7zh5/weC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FPDDAAAA3AAAAA8AAAAAAAAAAAAA&#10;AAAAoQIAAGRycy9kb3ducmV2LnhtbFBLBQYAAAAABAAEAPkAAACRAwAAAAA=&#10;" strokecolor="red" strokeweight=".26mm">
                  <v:stroke joinstyle="miter" endcap="square"/>
                </v:line>
                <v:shape id="Text Box 699" o:spid="_x0000_s1135" type="#_x0000_t202" style="position:absolute;left:6466;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72sQA&#10;AADcAAAADwAAAGRycy9kb3ducmV2LnhtbERP22oCMRB9F/oPYQq+aXaLSN0apS0UW6iIF6i+Dcm4&#10;WbqZLJuo2783QsG3OZzrTOedq8WZ2lB5VpAPMxDE2puKSwW77cfgGUSIyAZrz6TgjwLMZw+9KRbG&#10;X3hN500sRQrhUKACG2NTSBm0JYdh6BvixB196zAm2JbStHhJ4a6WT1k2lg4rTg0WG3q3pH83J6dg&#10;9b3V+8li9LNs9O5o35ZfJseDUv3H7vUFRKQu3sX/7k+T5udj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9r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7bsYAAADcAAAADwAAAGRycy9kb3ducmV2LnhtbESPT2vCQBDF74V+h2UK3urGIqVGVymC&#10;oAgF/5R6HLLTbGh2NmTXmObTdw5CbzO8N+/9ZrHqfa06amMV2MBknIEiLoKtuDRwPm2e30DFhGyx&#10;DkwGfinCavn4sMDchhsfqDumUkkIxxwNuJSaXOtYOPIYx6EhFu07tB6TrG2pbYs3Cfe1fsmyV+2x&#10;Ymlw2NDaUfFzvHoDu3I7G4a13zuuwqabfl0/L8OHMaOn/n0OKlGf/s33660V/In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u27GAAAA3AAAAA8AAAAAAAAA&#10;AAAAAAAAoQIAAGRycy9kb3ducmV2LnhtbFBLBQYAAAAABAAEAPkAAACUAwAAAAA=&#10;" strokecolor="red" strokeweight=".26mm">
                  <v:stroke joinstyle="miter" endcap="square"/>
                </v:line>
                <v:shape id="Text Box 701" o:spid="_x0000_s1137" type="#_x0000_t202" style="position:absolute;left:6563;top:37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vqMQA&#10;AADcAAAADwAAAGRycy9kb3ducmV2LnhtbERP22oCMRB9F/oPYQp90+xKKXU1ihVKW1DEC6hvQzJu&#10;lm4myybV9e+bQsG3OZzrTGadq8WF2lB5VpAPMhDE2puKSwX73Xv/FUSIyAZrz6TgRgFm04feBAvj&#10;r7yhyzaWIoVwKFCBjbEppAzaksMw8A1x4s6+dRgTbEtpWrymcFfLYZa9SIcVpwaLDS0s6e/tj1Ow&#10;Xu70cfTxfFg1en+2b6svk+NJqafHbj4GEamLd/G/+9Ok+fkI/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b6j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91cYAAADcAAAADwAAAGRycy9kb3ducmV2LnhtbESPQWvCQBCF74X+h2UK3upGkdJGVxFB&#10;UASh2lKPQ3aaDc3OhuwaY35951DobYb35r1vFqve16qjNlaBDUzGGSjiItiKSwMf5+3zK6iYkC3W&#10;gcnAnSKslo8PC8xtuPE7dadUKgnhmKMBl1KTax0LRx7jODTEon2H1mOStS21bfEm4b7W0yx70R4r&#10;lgaHDW0cFT+nqzewL3dvw7DxB8dV2Hazr+vnZTgaM3rq13NQifr0b/673lnBnwq+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fdXGAAAA3AAAAA8AAAAAAAAA&#10;AAAAAAAAoQIAAGRycy9kb3ducmV2LnhtbFBLBQYAAAAABAAEAPkAAACUAwAAAAA=&#10;" strokecolor="red" strokeweight=".26mm">
                  <v:stroke joinstyle="miter" endcap="square"/>
                </v:line>
                <w10:wrap anchorx="page"/>
                <w10:anchorlock/>
              </v:group>
            </w:pict>
          </mc:Fallback>
        </mc:AlternateContent>
      </w:r>
    </w:p>
    <w:p w:rsidR="00FB77B8" w:rsidRPr="008D4353" w:rsidRDefault="00FB77B8" w:rsidP="00D700FF">
      <w:pPr>
        <w:pStyle w:val="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rsidR="00FB77B8" w:rsidRDefault="00FB77B8" w:rsidP="00FB77B8">
      <w:pPr>
        <w:pStyle w:val="af3"/>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2"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rsidR="00FB77B8" w:rsidRPr="00617ED1" w:rsidRDefault="00FB77B8" w:rsidP="00FB77B8">
      <w:pPr>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w:t>
      </w:r>
      <w:r w:rsidRPr="00D932A5">
        <w:rPr>
          <w:rFonts w:ascii="Bookman Old Style" w:hAnsi="Bookman Old Style"/>
          <w:b/>
          <w:bCs/>
          <w:sz w:val="18"/>
          <w:szCs w:val="18"/>
          <w:lang w:val="en-US"/>
        </w:rPr>
        <w:t>DONOT</w:t>
      </w:r>
      <w:r>
        <w:rPr>
          <w:rFonts w:ascii="Bookman Old Style" w:hAnsi="Bookman Old Style"/>
          <w:b/>
          <w:bCs/>
          <w:sz w:val="18"/>
          <w:szCs w:val="18"/>
          <w:lang w:val="en-US"/>
        </w:rPr>
        <w:t xml:space="preserve"> </w:t>
      </w:r>
      <w:r>
        <w:rPr>
          <w:rFonts w:ascii="Bookman Old Style" w:hAnsi="Bookman Old Style"/>
          <w:sz w:val="18"/>
          <w:szCs w:val="18"/>
          <w:lang w:val="en-US"/>
        </w:rPr>
        <w:t xml:space="preserve">make any changes especially in size, font, face, aligned, maximum 10 pages  </w:t>
      </w:r>
    </w:p>
    <w:p w:rsidR="00FB77B8" w:rsidRDefault="00FB77B8" w:rsidP="00FB77B8">
      <w:pPr>
        <w:rPr>
          <w:rFonts w:ascii="Bookman Old Style" w:hAnsi="Bookman Old Style"/>
          <w:sz w:val="18"/>
          <w:szCs w:val="18"/>
          <w:lang w:val="en-US"/>
        </w:rPr>
      </w:pPr>
      <w:r>
        <w:rPr>
          <w:rFonts w:ascii="Bookman Old Style" w:hAnsi="Bookman Old Style"/>
          <w:b/>
          <w:bCs/>
          <w:sz w:val="18"/>
          <w:szCs w:val="18"/>
          <w:lang w:val="en-US"/>
        </w:rPr>
        <w:t>-</w:t>
      </w:r>
      <w:r>
        <w:rPr>
          <w:rFonts w:ascii="Bookman Old Style" w:hAnsi="Bookman Old Style"/>
          <w:sz w:val="18"/>
          <w:szCs w:val="18"/>
          <w:lang w:val="en-US"/>
        </w:rPr>
        <w:t>Except title, figure and table captions:</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1. Paragraph –line spacing 1.5</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2. Alignment: justified</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Special: first line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4. Font: </w:t>
      </w:r>
      <w:r w:rsidR="00D700FF">
        <w:rPr>
          <w:rFonts w:ascii="Bookman Old Style" w:hAnsi="Bookman Old Style"/>
          <w:sz w:val="18"/>
          <w:szCs w:val="18"/>
          <w:lang w:val="en-US"/>
        </w:rPr>
        <w:t>Times New Roman</w:t>
      </w:r>
      <w:r>
        <w:rPr>
          <w:rFonts w:ascii="Bookman Old Style" w:hAnsi="Bookman Old Style"/>
          <w:sz w:val="18"/>
          <w:szCs w:val="18"/>
          <w:lang w:val="en-US"/>
        </w:rPr>
        <w:t>, 9 points</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-Title:</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12, </w:t>
      </w:r>
      <w:r w:rsidR="00D700FF">
        <w:rPr>
          <w:rFonts w:ascii="Bookman Old Style" w:hAnsi="Bookman Old Style"/>
          <w:sz w:val="18"/>
          <w:szCs w:val="18"/>
          <w:lang w:val="en-US"/>
        </w:rPr>
        <w:t>Times New Roman</w:t>
      </w:r>
      <w:r>
        <w:rPr>
          <w:rFonts w:ascii="Bookman Old Style" w:hAnsi="Bookman Old Style"/>
          <w:sz w:val="18"/>
          <w:szCs w:val="18"/>
          <w:lang w:val="en-US"/>
        </w:rPr>
        <w:t>, bold face</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Paragraph –line spacing 1.0, before </w:t>
      </w:r>
      <w:proofErr w:type="gramStart"/>
      <w:r>
        <w:rPr>
          <w:rFonts w:ascii="Bookman Old Style" w:hAnsi="Bookman Old Style"/>
          <w:sz w:val="18"/>
          <w:szCs w:val="18"/>
          <w:lang w:val="en-US"/>
        </w:rPr>
        <w:t>0</w:t>
      </w:r>
      <w:proofErr w:type="gramEnd"/>
      <w:r>
        <w:rPr>
          <w:rFonts w:ascii="Bookman Old Style" w:hAnsi="Bookman Old Style"/>
          <w:sz w:val="18"/>
          <w:szCs w:val="18"/>
          <w:lang w:val="en-US"/>
        </w:rPr>
        <w:t>, after 10.</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-Authors:</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12, </w:t>
      </w:r>
      <w:r w:rsidR="00D700FF">
        <w:rPr>
          <w:rFonts w:ascii="Bookman Old Style" w:hAnsi="Bookman Old Style"/>
          <w:sz w:val="18"/>
          <w:szCs w:val="18"/>
          <w:lang w:val="en-US"/>
        </w:rPr>
        <w:t>Times New Roman</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Paragraph: line spacing 1.0, before </w:t>
      </w:r>
      <w:proofErr w:type="gramStart"/>
      <w:r>
        <w:rPr>
          <w:rFonts w:ascii="Bookman Old Style" w:hAnsi="Bookman Old Style"/>
          <w:sz w:val="18"/>
          <w:szCs w:val="18"/>
          <w:lang w:val="en-US"/>
        </w:rPr>
        <w:t>0</w:t>
      </w:r>
      <w:proofErr w:type="gramEnd"/>
      <w:r>
        <w:rPr>
          <w:rFonts w:ascii="Bookman Old Style" w:hAnsi="Bookman Old Style"/>
          <w:sz w:val="18"/>
          <w:szCs w:val="18"/>
          <w:lang w:val="en-US"/>
        </w:rPr>
        <w:t>, after 0.</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-Affiliation details:</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10, </w:t>
      </w:r>
      <w:r w:rsidR="00D700FF">
        <w:rPr>
          <w:rFonts w:ascii="Bookman Old Style" w:hAnsi="Bookman Old Style"/>
          <w:sz w:val="18"/>
          <w:szCs w:val="18"/>
          <w:lang w:val="en-US"/>
        </w:rPr>
        <w:t>Times New Roman</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Paragraph –line spacing 1.0, before </w:t>
      </w:r>
      <w:proofErr w:type="gramStart"/>
      <w:r>
        <w:rPr>
          <w:rFonts w:ascii="Bookman Old Style" w:hAnsi="Bookman Old Style"/>
          <w:sz w:val="18"/>
          <w:szCs w:val="18"/>
          <w:lang w:val="en-US"/>
        </w:rPr>
        <w:t>0</w:t>
      </w:r>
      <w:proofErr w:type="gramEnd"/>
      <w:r>
        <w:rPr>
          <w:rFonts w:ascii="Bookman Old Style" w:hAnsi="Bookman Old Style"/>
          <w:sz w:val="18"/>
          <w:szCs w:val="18"/>
          <w:lang w:val="en-US"/>
        </w:rPr>
        <w:t>, after 10.</w:t>
      </w:r>
    </w:p>
    <w:p w:rsidR="00FB77B8" w:rsidRPr="008B6DB0" w:rsidRDefault="00FB77B8" w:rsidP="00FB77B8">
      <w:pPr>
        <w:rPr>
          <w:rFonts w:ascii="Bookman Old Style" w:hAnsi="Bookman Old Style"/>
          <w:b/>
          <w:bCs/>
          <w:sz w:val="18"/>
          <w:szCs w:val="18"/>
          <w:lang w:val="en-US"/>
        </w:rPr>
      </w:pPr>
      <w:r w:rsidRPr="008B6DB0">
        <w:rPr>
          <w:rFonts w:ascii="Bookman Old Style" w:hAnsi="Bookman Old Style"/>
          <w:b/>
          <w:bCs/>
          <w:sz w:val="18"/>
          <w:szCs w:val="18"/>
          <w:lang w:val="en-US"/>
        </w:rPr>
        <w:t xml:space="preserve">Before </w:t>
      </w:r>
      <w:proofErr w:type="gramStart"/>
      <w:r w:rsidRPr="008B6DB0">
        <w:rPr>
          <w:rFonts w:ascii="Bookman Old Style" w:hAnsi="Bookman Old Style"/>
          <w:b/>
          <w:bCs/>
          <w:sz w:val="18"/>
          <w:szCs w:val="18"/>
          <w:lang w:val="en-US"/>
        </w:rPr>
        <w:t>submitting</w:t>
      </w:r>
      <w:proofErr w:type="gramEnd"/>
      <w:r w:rsidRPr="008B6DB0">
        <w:rPr>
          <w:rFonts w:ascii="Bookman Old Style" w:hAnsi="Bookman Old Style"/>
          <w:b/>
          <w:bCs/>
          <w:sz w:val="18"/>
          <w:szCs w:val="18"/>
          <w:lang w:val="en-US"/>
        </w:rPr>
        <w:t xml:space="preserve"> your paper</w:t>
      </w:r>
      <w:r>
        <w:rPr>
          <w:rFonts w:ascii="Bookman Old Style" w:hAnsi="Bookman Old Style"/>
          <w:b/>
          <w:bCs/>
          <w:sz w:val="18"/>
          <w:szCs w:val="18"/>
          <w:lang w:val="en-US"/>
        </w:rPr>
        <w:t xml:space="preserve"> check the following</w:t>
      </w:r>
      <w:r w:rsidRPr="008B6DB0">
        <w:rPr>
          <w:rFonts w:ascii="Bookman Old Style" w:hAnsi="Bookman Old Style"/>
          <w:b/>
          <w:bCs/>
          <w:sz w:val="18"/>
          <w:szCs w:val="18"/>
          <w:lang w:val="en-US"/>
        </w:rPr>
        <w:t xml:space="preserve">: </w:t>
      </w:r>
    </w:p>
    <w:p w:rsidR="00FB77B8" w:rsidRDefault="00FB77B8" w:rsidP="00FB77B8">
      <w:pPr>
        <w:rPr>
          <w:rFonts w:ascii="Bookman Old Style" w:hAnsi="Bookman Old Style"/>
          <w:sz w:val="18"/>
          <w:szCs w:val="18"/>
          <w:lang w:val="en-US"/>
        </w:rPr>
      </w:pPr>
      <w:proofErr w:type="gramStart"/>
      <w:r>
        <w:rPr>
          <w:rFonts w:ascii="Bookman Old Style" w:hAnsi="Bookman Old Style"/>
          <w:sz w:val="18"/>
          <w:szCs w:val="18"/>
          <w:lang w:val="en-US"/>
        </w:rPr>
        <w:t>1.paper</w:t>
      </w:r>
      <w:proofErr w:type="gramEnd"/>
      <w:r>
        <w:rPr>
          <w:rFonts w:ascii="Bookman Old Style" w:hAnsi="Bookman Old Style"/>
          <w:sz w:val="18"/>
          <w:szCs w:val="18"/>
          <w:lang w:val="en-US"/>
        </w:rPr>
        <w:t xml:space="preserve"> size: letter</w:t>
      </w:r>
    </w:p>
    <w:p w:rsidR="00FB77B8" w:rsidRDefault="00FB77B8" w:rsidP="00FB77B8">
      <w:pPr>
        <w:rPr>
          <w:rFonts w:ascii="Bookman Old Style" w:hAnsi="Bookman Old Style"/>
          <w:sz w:val="18"/>
          <w:szCs w:val="18"/>
          <w:lang w:val="en-US"/>
        </w:rPr>
      </w:pPr>
      <w:proofErr w:type="gramStart"/>
      <w:r>
        <w:rPr>
          <w:rFonts w:ascii="Bookman Old Style" w:hAnsi="Bookman Old Style"/>
          <w:sz w:val="18"/>
          <w:szCs w:val="18"/>
          <w:lang w:val="en-US"/>
        </w:rPr>
        <w:t>2.page</w:t>
      </w:r>
      <w:proofErr w:type="gramEnd"/>
      <w:r>
        <w:rPr>
          <w:rFonts w:ascii="Bookman Old Style" w:hAnsi="Bookman Old Style"/>
          <w:sz w:val="18"/>
          <w:szCs w:val="18"/>
          <w:lang w:val="en-US"/>
        </w:rPr>
        <w:t xml:space="preserve"> margins: 4.01cm to and 3.50cm bottom, left and right 2.49, A4 1.25cm header, 1.25cm footer.</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w:t>
      </w:r>
      <w:proofErr w:type="gramStart"/>
      <w:r>
        <w:rPr>
          <w:rFonts w:ascii="Bookman Old Style" w:hAnsi="Bookman Old Style"/>
          <w:sz w:val="18"/>
          <w:szCs w:val="18"/>
          <w:lang w:val="en-US"/>
        </w:rPr>
        <w:t>paper</w:t>
      </w:r>
      <w:proofErr w:type="gramEnd"/>
      <w:r>
        <w:rPr>
          <w:rFonts w:ascii="Bookman Old Style" w:hAnsi="Bookman Old Style"/>
          <w:sz w:val="18"/>
          <w:szCs w:val="18"/>
          <w:lang w:val="en-US"/>
        </w:rPr>
        <w:t xml:space="preserve"> title: 12 points, bold face</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4. Authors’ names: 12 points</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5. Font: </w:t>
      </w:r>
      <w:r w:rsidR="00D700FF">
        <w:rPr>
          <w:rFonts w:ascii="Bookman Old Style" w:hAnsi="Bookman Old Style"/>
          <w:sz w:val="18"/>
          <w:szCs w:val="18"/>
          <w:lang w:val="en-US"/>
        </w:rPr>
        <w:t>Times New Roman</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6. Headings: 9 points, </w:t>
      </w:r>
      <w:proofErr w:type="gramStart"/>
      <w:r>
        <w:rPr>
          <w:rFonts w:ascii="Bookman Old Style" w:hAnsi="Bookman Old Style"/>
          <w:sz w:val="18"/>
          <w:szCs w:val="18"/>
          <w:lang w:val="en-US"/>
        </w:rPr>
        <w:t>bold face</w:t>
      </w:r>
      <w:proofErr w:type="gramEnd"/>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7. </w:t>
      </w:r>
      <w:proofErr w:type="gramStart"/>
      <w:r>
        <w:rPr>
          <w:rFonts w:ascii="Bookman Old Style" w:hAnsi="Bookman Old Style"/>
          <w:sz w:val="18"/>
          <w:szCs w:val="18"/>
          <w:lang w:val="en-US"/>
        </w:rPr>
        <w:t>text</w:t>
      </w:r>
      <w:proofErr w:type="gramEnd"/>
      <w:r>
        <w:rPr>
          <w:rFonts w:ascii="Bookman Old Style" w:hAnsi="Bookman Old Style"/>
          <w:sz w:val="18"/>
          <w:szCs w:val="18"/>
          <w:lang w:val="en-US"/>
        </w:rPr>
        <w:t xml:space="preserve">: 9 points, justified, line spacing-single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8. Figures: title of figures is 8 points, bold face, centered, </w:t>
      </w:r>
      <w:r>
        <w:rPr>
          <w:rFonts w:ascii="Bookman Old Style" w:hAnsi="Bookman Old Style"/>
          <w:sz w:val="18"/>
          <w:szCs w:val="18"/>
          <w:lang w:val="en-US"/>
        </w:rPr>
        <w:lastRenderedPageBreak/>
        <w:t xml:space="preserve">don’t put captions in text box, don’t border around the outside of figures, use Fig. as abbreviation, large figure can be span both columns, if you have two figures named a, b.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9. </w:t>
      </w:r>
      <w:proofErr w:type="gramStart"/>
      <w:r>
        <w:rPr>
          <w:rFonts w:ascii="Bookman Old Style" w:hAnsi="Bookman Old Style"/>
          <w:sz w:val="18"/>
          <w:szCs w:val="18"/>
          <w:lang w:val="en-US"/>
        </w:rPr>
        <w:t>tables</w:t>
      </w:r>
      <w:proofErr w:type="gramEnd"/>
      <w:r>
        <w:rPr>
          <w:rFonts w:ascii="Bookman Old Style" w:hAnsi="Bookman Old Style"/>
          <w:sz w:val="18"/>
          <w:szCs w:val="18"/>
          <w:lang w:val="en-US"/>
        </w:rPr>
        <w:t xml:space="preserve">: </w:t>
      </w:r>
    </w:p>
    <w:p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10. References: use square brackets [3], multiple </w:t>
      </w:r>
      <w:r>
        <w:rPr>
          <w:rFonts w:ascii="Bookman Old Style" w:hAnsi="Bookman Old Style"/>
          <w:sz w:val="18"/>
          <w:szCs w:val="18"/>
          <w:lang w:val="en-US"/>
        </w:rPr>
        <w:lastRenderedPageBreak/>
        <w:t>references use [1-3] or [1], [5], write the page number for book citation, DONOT use ref or reference in text (write Ali et. al, 2017) [6].</w:t>
      </w:r>
    </w:p>
    <w:p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11. Copyright form: </w:t>
      </w:r>
      <w:proofErr w:type="gramStart"/>
      <w:r>
        <w:rPr>
          <w:rFonts w:ascii="Bookman Old Style" w:hAnsi="Bookman Old Style"/>
          <w:sz w:val="18"/>
          <w:szCs w:val="18"/>
          <w:lang w:val="en-US"/>
        </w:rPr>
        <w:t>an</w:t>
      </w:r>
      <w:proofErr w:type="gramEnd"/>
      <w:r>
        <w:rPr>
          <w:rFonts w:ascii="Bookman Old Style" w:hAnsi="Bookman Old Style"/>
          <w:sz w:val="18"/>
          <w:szCs w:val="18"/>
          <w:lang w:val="en-US"/>
        </w:rPr>
        <w:t xml:space="preserve"> JOPAS copyright form MUST accompany your final submission. </w:t>
      </w:r>
    </w:p>
    <w:p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C63" w:rsidRDefault="00854C63">
      <w:r>
        <w:separator/>
      </w:r>
    </w:p>
    <w:p w:rsidR="00854C63" w:rsidRDefault="00854C63"/>
    <w:p w:rsidR="00854C63" w:rsidRDefault="00854C63"/>
  </w:endnote>
  <w:endnote w:type="continuationSeparator" w:id="0">
    <w:p w:rsidR="00854C63" w:rsidRDefault="00854C63">
      <w:r>
        <w:continuationSeparator/>
      </w:r>
    </w:p>
    <w:p w:rsidR="00854C63" w:rsidRDefault="00854C63"/>
    <w:p w:rsidR="00854C63" w:rsidRDefault="00854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9C8C3647-4371-47EB-AD3B-A106D2E7A7D8}"/>
    <w:embedBold r:id="rId2" w:fontKey="{58459916-F25E-4A7F-AA01-A10F248E2C5B}"/>
    <w:embedItalic r:id="rId3" w:fontKey="{19C39A0B-8150-42D2-A155-7DA04885CD9E}"/>
  </w:font>
  <w:font w:name="Helvetica">
    <w:panose1 w:val="020B0604020202020204"/>
    <w:charset w:val="00"/>
    <w:family w:val="swiss"/>
    <w:pitch w:val="variable"/>
    <w:sig w:usb0="E0002EFF" w:usb1="C000785B" w:usb2="00000009" w:usb3="00000000" w:csb0="000001FF"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14B75258-D1DA-4796-8A3A-DD2F0A197A0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5" w:fontKey="{A41C5FF9-327D-427D-9F17-14968FE0502A}"/>
    <w:embedBold r:id="rId6" w:fontKey="{C8E6DB83-E470-4CE1-8A50-19BE5F781BDA}"/>
  </w:font>
  <w:font w:name="Bookman Old Style">
    <w:panose1 w:val="02050604050505020204"/>
    <w:charset w:val="00"/>
    <w:family w:val="roman"/>
    <w:pitch w:val="variable"/>
    <w:sig w:usb0="00000287" w:usb1="00000000" w:usb2="00000000" w:usb3="00000000" w:csb0="0000009F" w:csb1="00000000"/>
    <w:embedRegular r:id="rId7" w:fontKey="{BA0B1835-6432-4F1C-ABC0-3B2DDB981EA4}"/>
    <w:embedBold r:id="rId8" w:fontKey="{FC8B0FE3-AA9E-4C95-9E2A-00578107D9C7}"/>
  </w:font>
  <w:font w:name="Cambria">
    <w:panose1 w:val="02040503050406030204"/>
    <w:charset w:val="00"/>
    <w:family w:val="roman"/>
    <w:pitch w:val="variable"/>
    <w:sig w:usb0="E00006FF" w:usb1="420024FF" w:usb2="02000000" w:usb3="00000000" w:csb0="0000019F" w:csb1="00000000"/>
    <w:embedRegular r:id="rId9" w:fontKey="{63FE22E4-993D-46F2-B07E-628C7A0252E2}"/>
  </w:font>
  <w:font w:name="Simplified Arabic">
    <w:panose1 w:val="02010000000000000000"/>
    <w:charset w:val="00"/>
    <w:family w:val="roman"/>
    <w:pitch w:val="variable"/>
    <w:sig w:usb0="00002003" w:usb1="80000000" w:usb2="00000008" w:usb3="00000000" w:csb0="00000041" w:csb1="00000000"/>
    <w:embedRegular r:id="rId10" w:fontKey="{0DEE8ECE-159D-4F2B-B8F2-BD1CA4E8F630}"/>
    <w:embedBold r:id="rId11" w:fontKey="{EAC38CE0-C1EB-4C62-AEE1-FAB9D6AC9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3E4" w:rsidRPr="007E43E4" w:rsidRDefault="007E43E4" w:rsidP="00590E8D">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644B75">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C63" w:rsidRDefault="00854C63" w:rsidP="00783D5B">
      <w:pPr>
        <w:pStyle w:val="a6"/>
        <w:spacing w:before="230"/>
        <w:rPr>
          <w:lang w:val="en-GB"/>
        </w:rPr>
      </w:pPr>
      <w: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854C63" w:rsidRDefault="00854C63"/>
    <w:p w:rsidR="00854C63" w:rsidRDefault="00854C63"/>
  </w:footnote>
  <w:footnote w:type="continuationSeparator" w:id="0">
    <w:p w:rsidR="00854C63" w:rsidRDefault="00854C63">
      <w:r>
        <w:continuationSeparator/>
      </w:r>
    </w:p>
    <w:p w:rsidR="00854C63" w:rsidRDefault="00854C63"/>
    <w:p w:rsidR="00854C63" w:rsidRDefault="00854C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3E4" w:rsidRPr="00D700FF" w:rsidRDefault="007E43E4" w:rsidP="00D700FF">
    <w:pPr>
      <w:pStyle w:val="a5"/>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rsidTr="00FF10D7">
      <w:trPr>
        <w:trHeight w:val="279"/>
        <w:jc w:val="center"/>
      </w:trPr>
      <w:tc>
        <w:tcPr>
          <w:tcW w:w="1277" w:type="dxa"/>
          <w:tcBorders>
            <w:bottom w:val="single" w:sz="2" w:space="0" w:color="auto"/>
          </w:tcBorders>
          <w:shd w:val="pct10" w:color="F2F2F2" w:themeColor="background1" w:themeShade="F2" w:fill="auto"/>
          <w:vAlign w:val="bottom"/>
        </w:tcPr>
        <w:p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rsidR="00590E8D" w:rsidRDefault="00590E8D" w:rsidP="00C40D4E">
          <w:pPr>
            <w:pStyle w:val="a5"/>
            <w:tabs>
              <w:tab w:val="left" w:pos="6804"/>
            </w:tabs>
            <w:spacing w:after="0"/>
            <w:jc w:val="center"/>
          </w:pPr>
        </w:p>
      </w:tc>
    </w:tr>
    <w:tr w:rsidR="00590E8D" w:rsidTr="00FF10D7">
      <w:trPr>
        <w:trHeight w:val="57"/>
        <w:jc w:val="center"/>
      </w:trPr>
      <w:tc>
        <w:tcPr>
          <w:tcW w:w="1277" w:type="dxa"/>
          <w:vMerge w:val="restart"/>
          <w:tcBorders>
            <w:top w:val="single" w:sz="2" w:space="0" w:color="auto"/>
          </w:tcBorders>
          <w:shd w:val="pct10" w:color="F2F2F2" w:themeColor="background1" w:themeShade="F2" w:fill="auto"/>
        </w:tcPr>
        <w:p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0FCF5A7C" wp14:editId="20CF1221">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rsidR="00590E8D" w:rsidRPr="002E206D" w:rsidRDefault="00590E8D" w:rsidP="00C82B1F"/>
      </w:tc>
      <w:tc>
        <w:tcPr>
          <w:tcW w:w="1275" w:type="dxa"/>
          <w:vMerge w:val="restart"/>
          <w:tcBorders>
            <w:top w:val="nil"/>
          </w:tcBorders>
          <w:shd w:val="pct10" w:color="F2F2F2" w:themeColor="background1" w:themeShade="F2" w:fill="auto"/>
          <w:vAlign w:val="center"/>
        </w:tcPr>
        <w:p w:rsidR="00590E8D" w:rsidRDefault="00590E8D" w:rsidP="000C2E03">
          <w:pPr>
            <w:pStyle w:val="a5"/>
            <w:tabs>
              <w:tab w:val="left" w:pos="6804"/>
            </w:tabs>
            <w:jc w:val="center"/>
          </w:pPr>
          <w:r>
            <w:rPr>
              <w:sz w:val="22"/>
            </w:rPr>
            <w:drawing>
              <wp:anchor distT="0" distB="0" distL="114300" distR="114300" simplePos="0" relativeHeight="251664384" behindDoc="0" locked="0" layoutInCell="1" allowOverlap="1" wp14:anchorId="42F72F9D" wp14:editId="1FEA79A5">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rsidTr="00FF10D7">
      <w:trPr>
        <w:trHeight w:val="57"/>
        <w:jc w:val="center"/>
      </w:trPr>
      <w:tc>
        <w:tcPr>
          <w:tcW w:w="1277" w:type="dxa"/>
          <w:vMerge/>
          <w:shd w:val="pct10" w:color="F2F2F2" w:themeColor="background1" w:themeShade="F2" w:fill="auto"/>
        </w:tcPr>
        <w:p w:rsidR="00590E8D" w:rsidRDefault="00590E8D" w:rsidP="000C2E03">
          <w:pPr>
            <w:pStyle w:val="a5"/>
            <w:tabs>
              <w:tab w:val="left" w:pos="6804"/>
            </w:tabs>
            <w:rPr>
              <w:lang w:val="en-IN" w:eastAsia="en-IN"/>
            </w:rPr>
          </w:pPr>
        </w:p>
      </w:tc>
      <w:tc>
        <w:tcPr>
          <w:tcW w:w="7371" w:type="dxa"/>
          <w:shd w:val="clear" w:color="auto" w:fill="D9D9D9" w:themeFill="background1" w:themeFillShade="D9"/>
        </w:tcPr>
        <w:p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Pr="00970C52">
            <w:rPr>
              <w:rFonts w:ascii="Sakkal Majalla" w:eastAsiaTheme="majorEastAsia" w:hAnsi="Sakkal Majalla" w:cs="Sakkal Majalla"/>
              <w:b/>
              <w:bCs/>
              <w:color w:val="000000" w:themeColor="text1"/>
              <w:kern w:val="24"/>
              <w:sz w:val="24"/>
              <w:szCs w:val="24"/>
              <w:rtl/>
              <w:lang w:bidi="ar-LY"/>
            </w:rPr>
            <w:t>جامعة سبها للعلوم البحثة والتطبيقية</w:t>
          </w:r>
        </w:p>
        <w:p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rsidR="00590E8D" w:rsidRPr="00C40D4E" w:rsidRDefault="00590E8D" w:rsidP="00FF10D7">
          <w:pPr>
            <w:pStyle w:val="a5"/>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rsidR="00590E8D" w:rsidRDefault="00590E8D" w:rsidP="000C2E03">
          <w:pPr>
            <w:pStyle w:val="a5"/>
            <w:tabs>
              <w:tab w:val="left" w:pos="6804"/>
            </w:tabs>
            <w:jc w:val="center"/>
            <w:rPr>
              <w:lang w:val="en-IN" w:eastAsia="en-IN"/>
            </w:rPr>
          </w:pPr>
        </w:p>
      </w:tc>
    </w:tr>
    <w:tr w:rsidR="00590E8D" w:rsidTr="00FF10D7">
      <w:trPr>
        <w:trHeight w:val="57"/>
        <w:jc w:val="center"/>
      </w:trPr>
      <w:tc>
        <w:tcPr>
          <w:tcW w:w="1277" w:type="dxa"/>
          <w:vMerge/>
          <w:tcBorders>
            <w:bottom w:val="single" w:sz="36" w:space="0" w:color="auto"/>
          </w:tcBorders>
          <w:shd w:val="pct10" w:color="F2F2F2" w:themeColor="background1" w:themeShade="F2" w:fill="auto"/>
        </w:tcPr>
        <w:p w:rsidR="00590E8D" w:rsidRDefault="00590E8D" w:rsidP="000C2E03">
          <w:pPr>
            <w:pStyle w:val="a5"/>
            <w:tabs>
              <w:tab w:val="left" w:pos="6804"/>
            </w:tabs>
            <w:rPr>
              <w:lang w:val="en-IN" w:eastAsia="en-IN"/>
            </w:rPr>
          </w:pPr>
        </w:p>
      </w:tc>
      <w:tc>
        <w:tcPr>
          <w:tcW w:w="7371" w:type="dxa"/>
          <w:tcBorders>
            <w:bottom w:val="single" w:sz="36" w:space="0" w:color="auto"/>
          </w:tcBorders>
          <w:shd w:val="pct10" w:color="F2F2F2" w:themeColor="background1" w:themeShade="F2" w:fill="auto"/>
        </w:tcPr>
        <w:p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rsidR="00590E8D" w:rsidRDefault="00590E8D" w:rsidP="000C2E03">
          <w:pPr>
            <w:pStyle w:val="a5"/>
            <w:tabs>
              <w:tab w:val="left" w:pos="6804"/>
            </w:tabs>
            <w:jc w:val="center"/>
            <w:rPr>
              <w:lang w:val="en-IN" w:eastAsia="en-IN"/>
            </w:rPr>
          </w:pPr>
        </w:p>
      </w:tc>
    </w:tr>
  </w:tbl>
  <w:p w:rsidR="00590E8D" w:rsidRDefault="00590E8D" w:rsidP="00590E8D">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12"/>
    <w:rsid w:val="00011B4B"/>
    <w:rsid w:val="00011C98"/>
    <w:rsid w:val="00017B85"/>
    <w:rsid w:val="0002625C"/>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7F12"/>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51CEE"/>
    <w:rsid w:val="00556F36"/>
    <w:rsid w:val="0056302F"/>
    <w:rsid w:val="00572CF8"/>
    <w:rsid w:val="0059035D"/>
    <w:rsid w:val="00590E8D"/>
    <w:rsid w:val="005968EA"/>
    <w:rsid w:val="005B1F08"/>
    <w:rsid w:val="005B73E7"/>
    <w:rsid w:val="005E7CE3"/>
    <w:rsid w:val="00621A0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C384D"/>
    <w:rsid w:val="00AD6F25"/>
    <w:rsid w:val="00AE703B"/>
    <w:rsid w:val="00AF1CB5"/>
    <w:rsid w:val="00B15DC5"/>
    <w:rsid w:val="00B24218"/>
    <w:rsid w:val="00B2481F"/>
    <w:rsid w:val="00B56BCD"/>
    <w:rsid w:val="00B70E8A"/>
    <w:rsid w:val="00B734D9"/>
    <w:rsid w:val="00B926E0"/>
    <w:rsid w:val="00BB03D0"/>
    <w:rsid w:val="00BC1A39"/>
    <w:rsid w:val="00BD43D2"/>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80400"/>
    <w:rsid w:val="00D859FA"/>
    <w:rsid w:val="00DA67DA"/>
    <w:rsid w:val="00DB53FA"/>
    <w:rsid w:val="00DC3EC2"/>
    <w:rsid w:val="00DD74B4"/>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a4">
    <w:name w:val="endnote reference"/>
    <w:semiHidden/>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a9">
    <w:name w:val="page number"/>
    <w:semiHidden/>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semiHidden/>
    <w:unhideWhenUsed/>
  </w:style>
  <w:style w:type="character" w:customStyle="1" w:styleId="CommentTextChar">
    <w:name w:val="Comment Text Char"/>
    <w:semiHidden/>
    <w:rPr>
      <w:lang w:val="en-GB"/>
    </w:rPr>
  </w:style>
  <w:style w:type="paragraph" w:styleId="af">
    <w:name w:val="annotation subject"/>
    <w:basedOn w:val="ae"/>
    <w:next w:val="ae"/>
    <w:semiHidden/>
    <w:unhideWhenUsed/>
    <w:rPr>
      <w:b/>
      <w:bCs/>
    </w:rPr>
  </w:style>
  <w:style w:type="character" w:customStyle="1" w:styleId="CommentSubjectChar">
    <w:name w:val="Comment Subject Char"/>
    <w:semiHidden/>
    <w:rPr>
      <w:b/>
      <w:bCs/>
      <w:lang w:val="en-GB"/>
    </w:rPr>
  </w:style>
  <w:style w:type="paragraph" w:styleId="af0">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htyp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F5F00-0A07-4B78-9BC4-6E159F1B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1</TotalTime>
  <Pages>3</Pages>
  <Words>931</Words>
  <Characters>5313</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6232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عبدالقادر التواتي</cp:lastModifiedBy>
  <cp:revision>2</cp:revision>
  <cp:lastPrinted>2014-09-09T08:29:00Z</cp:lastPrinted>
  <dcterms:created xsi:type="dcterms:W3CDTF">2021-01-13T11:12:00Z</dcterms:created>
  <dcterms:modified xsi:type="dcterms:W3CDTF">2021-01-13T12:04:00Z</dcterms:modified>
</cp:coreProperties>
</file>