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 xml:space="preserve">A B S T R </w:t>
            </w:r>
            <w:proofErr w:type="gramStart"/>
            <w:r w:rsidRPr="00131258">
              <w:rPr>
                <w:rFonts w:cs="Sakkal Majalla"/>
                <w:b w:val="0"/>
                <w:smallCaps/>
                <w:szCs w:val="18"/>
              </w:rPr>
              <w:t>A</w:t>
            </w:r>
            <w:proofErr w:type="gramEnd"/>
            <w:r w:rsidRPr="00131258">
              <w:rPr>
                <w:rFonts w:cs="Sakkal Majalla"/>
                <w:b w:val="0"/>
                <w:smallCaps/>
                <w:szCs w:val="18"/>
              </w:rPr>
              <w:t xml:space="preserve">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5BA3D71A" w:rsidR="00875602" w:rsidRPr="00590E8D" w:rsidRDefault="00131258" w:rsidP="00644B75">
      <w:pPr>
        <w:pStyle w:val="Els-Title"/>
        <w:rPr>
          <w:lang w:val="en-MY"/>
        </w:rPr>
      </w:pPr>
      <w:r w:rsidRPr="00590E8D">
        <w:rPr>
          <w:rtl/>
        </w:rPr>
        <w:t>عنوان هذه الورقة شروط الكتابة للتقدم بورقة علم</w:t>
      </w:r>
      <w:r w:rsidR="003A05B4">
        <w:rPr>
          <w:rtl/>
        </w:rPr>
        <w:t>ية لمجلة جامعة سبها للعلوم البح</w:t>
      </w:r>
      <w:r w:rsidR="003A05B4">
        <w:rPr>
          <w:rFonts w:hint="cs"/>
          <w:rtl/>
        </w:rPr>
        <w:t>ت</w:t>
      </w:r>
      <w:r w:rsidRPr="00590E8D">
        <w:rPr>
          <w:rtl/>
        </w:rPr>
        <w:t xml:space="preserve">ة والتطبيقية </w:t>
      </w: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TableGrid"/>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proofErr w:type="spellStart"/>
            <w:r w:rsidR="00713500">
              <w:rPr>
                <w:rFonts w:cs="Sakkal Majalla"/>
                <w:sz w:val="22"/>
                <w:szCs w:val="22"/>
              </w:rPr>
              <w:t>Sakkal</w:t>
            </w:r>
            <w:proofErr w:type="spellEnd"/>
            <w:r w:rsidR="00713500">
              <w:rPr>
                <w:rFonts w:cs="Sakkal Majalla"/>
                <w:sz w:val="22"/>
                <w:szCs w:val="22"/>
              </w:rPr>
              <w:t xml:space="preserve"> </w:t>
            </w:r>
            <w:proofErr w:type="spellStart"/>
            <w:r w:rsidR="00713500">
              <w:rPr>
                <w:rFonts w:cs="Sakkal Majalla"/>
                <w:sz w:val="22"/>
                <w:szCs w:val="22"/>
              </w:rPr>
              <w:t>majalla</w:t>
            </w:r>
            <w:proofErr w:type="spellEnd"/>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w:t>
      </w:r>
      <w:proofErr w:type="spellStart"/>
      <w:r>
        <w:rPr>
          <w:rFonts w:ascii="Bookman Old Style" w:hAnsi="Bookman Old Style" w:cs="Bookman Old Style"/>
          <w:sz w:val="18"/>
          <w:szCs w:val="18"/>
          <w:lang w:val="en-US"/>
        </w:rPr>
        <w:t>docx</w:t>
      </w:r>
      <w:proofErr w:type="spellEnd"/>
      <w:r>
        <w:rPr>
          <w:rFonts w:ascii="Bookman Old Style" w:hAnsi="Bookman Old Style" w:cs="Bookman Old Style"/>
          <w:sz w:val="18"/>
          <w:szCs w:val="18"/>
          <w:lang w:val="en-US"/>
        </w:rPr>
        <w:t xml:space="preserve">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proofErr w:type="spellStart"/>
      <w:r w:rsidRPr="009B2F70">
        <w:rPr>
          <w:rFonts w:ascii="Bookman Old Style" w:hAnsi="Bookman Old Style" w:cs="Bookman Old Style"/>
          <w:szCs w:val="16"/>
          <w:lang w:val="en-US"/>
        </w:rPr>
        <w:t>Girija</w:t>
      </w:r>
      <w:proofErr w:type="spellEnd"/>
      <w:r w:rsidRPr="009B2F70">
        <w:rPr>
          <w:rFonts w:ascii="Bookman Old Style" w:hAnsi="Bookman Old Style" w:cs="Bookman Old Style"/>
          <w:szCs w:val="16"/>
          <w:lang w:val="en-US"/>
        </w:rPr>
        <w:t xml:space="preserve">, S. S., </w:t>
      </w:r>
      <w:proofErr w:type="spellStart"/>
      <w:r w:rsidRPr="009B2F70">
        <w:rPr>
          <w:rFonts w:ascii="Bookman Old Style" w:hAnsi="Bookman Old Style" w:cs="Bookman Old Style"/>
          <w:szCs w:val="16"/>
          <w:lang w:val="en-US"/>
        </w:rPr>
        <w:t>Zelalem</w:t>
      </w:r>
      <w:proofErr w:type="spellEnd"/>
      <w:r w:rsidRPr="009B2F70">
        <w:rPr>
          <w:rFonts w:ascii="Bookman Old Style" w:hAnsi="Bookman Old Style" w:cs="Bookman Old Style"/>
          <w:szCs w:val="16"/>
          <w:lang w:val="en-US"/>
        </w:rPr>
        <w:t xml:space="preserve">,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w:t>
      </w:r>
      <w:proofErr w:type="gramStart"/>
      <w:r w:rsidRPr="009B2F70">
        <w:rPr>
          <w:rFonts w:ascii="Bookman Old Style" w:hAnsi="Bookman Old Style" w:cs="Bookman Old Style"/>
          <w:szCs w:val="16"/>
          <w:lang w:val="en-US"/>
        </w:rPr>
        <w:t>As</w:t>
      </w:r>
      <w:proofErr w:type="gramEnd"/>
      <w:r w:rsidRPr="009B2F70">
        <w:rPr>
          <w:rFonts w:ascii="Bookman Old Style" w:hAnsi="Bookman Old Style" w:cs="Bookman Old Style"/>
          <w:szCs w:val="16"/>
          <w:lang w:val="en-US"/>
        </w:rPr>
        <w:t xml:space="preserve">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w:t>
      </w:r>
      <w:proofErr w:type="spellStart"/>
      <w:r>
        <w:rPr>
          <w:rFonts w:ascii="Bookman Old Style" w:hAnsi="Bookman Old Style" w:cs="Simplified Arabic"/>
          <w:szCs w:val="16"/>
        </w:rPr>
        <w:t>diss</w:t>
      </w:r>
      <w:proofErr w:type="spellEnd"/>
      <w:r>
        <w:rPr>
          <w:rFonts w:ascii="Bookman Old Style" w:hAnsi="Bookman Old Style" w:cs="Simplified Arabic"/>
          <w:szCs w:val="16"/>
        </w:rPr>
        <w:t xml:space="preserve">,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shd w:val="clear" w:color="auto" w:fill="auto"/>
            <w:vAlign w:val="center"/>
          </w:tcPr>
          <w:p w14:paraId="0BF78F33"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shd w:val="clear" w:color="auto" w:fill="auto"/>
            <w:vAlign w:val="center"/>
          </w:tcPr>
          <w:p w14:paraId="333D3EC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shd w:val="clear" w:color="auto" w:fill="auto"/>
            <w:vAlign w:val="center"/>
          </w:tcPr>
          <w:p w14:paraId="153DC17C"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shd w:val="clear" w:color="auto" w:fill="auto"/>
            <w:vAlign w:val="center"/>
          </w:tcPr>
          <w:p w14:paraId="7D346991" w14:textId="77777777" w:rsidR="00FB77B8" w:rsidRPr="00871C2E" w:rsidRDefault="00FB77B8" w:rsidP="008815A8">
            <w:pPr>
              <w:pStyle w:val="NoSpacing"/>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shd w:val="clear" w:color="auto" w:fill="auto"/>
            <w:vAlign w:val="center"/>
          </w:tcPr>
          <w:p w14:paraId="72C0872E"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shd w:val="clear" w:color="auto" w:fill="auto"/>
            <w:vAlign w:val="center"/>
          </w:tcPr>
          <w:p w14:paraId="5F0ED22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46A65AB0" w:rsidR="00FB77B8" w:rsidRDefault="00FB77B8" w:rsidP="00FB77B8">
      <w:pPr>
        <w:pStyle w:val="ListParagraph"/>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figure captions appear below and centered the figure, a high quality of product, diagram and lettering 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3D9A2AAF"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K3wwAAANoAAAAPAAAAZHJzL2Rvd25yZXYueG1sRI9Bi8Iw&#10;FITvwv6H8Ba8abqC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Qw2St8MAAADaAAAADwAA&#10;AAAAAAAAAAAAAAAHAgAAZHJzL2Rvd25yZXYueG1sUEsFBgAAAAADAAMAtwAAAPcCAAAAAA==&#10;" filled="f" stroked="f" strokecolor="#3465a4">
                  <v:stroke joinstyle="round"/>
                </v:rect>
                <v:line id="Line 592"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" strokeweight=".26mm">
                  <v:stroke joinstyle="miter" endcap="square"/>
                </v:line>
                <v:line id="Line 593"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" strokeweight=".26mm">
                  <v:stroke joinstyle="miter" endcap="square"/>
                </v:line>
                <v:line id="Line 594"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" strokeweight=".26mm">
                  <v:stroke joinstyle="miter" endcap="square"/>
                </v:line>
                <v:line id="Line 595"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" strokeweight=".26mm">
                  <v:stroke joinstyle="miter" endcap="square"/>
                </v:line>
                <v:line id="Line 596"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" strokeweight=".26mm">
                  <v:stroke joinstyle="miter" endcap="square"/>
                </v:line>
                <v:line id="Line 597"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" strokeweight=".26mm">
                  <v:stroke joinstyle="miter" endcap="square"/>
                </v:line>
                <v:line id="Line 598"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599"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" strokeweight=".26mm">
                  <v:stroke joinstyle="miter" endcap="square"/>
                </v:line>
                <v:line id="Line 600"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" strokeweight=".26mm">
                  <v:stroke joinstyle="miter" endcap="square"/>
                </v:line>
                <v:line id="Line 601"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" strokeweight=".26mm">
                  <v:stroke joinstyle="miter" endcap="square"/>
                </v:line>
                <v:line id="Line 602"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" strokeweight=".26mm">
                  <v:stroke joinstyle="miter" endcap="square"/>
                </v:line>
                <v:line id="Line 603"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" strokeweight=".26mm">
                  <v:stroke joinstyle="miter" endcap="square"/>
                </v:line>
                <v:line id="Line 604"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" strokeweight=".26mm">
                  <v:stroke joinstyle="miter" endcap="square"/>
                </v:line>
                <v:line id="Line 605"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" strokeweight=".26mm">
                  <v:stroke joinstyle="miter" endcap="square"/>
                </v:line>
                <v:line id="Line 606"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" strokeweight=".26mm">
                  <v:stroke joinstyle="miter" endcap="square"/>
                </v:line>
                <v:line id="Line 607"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hRxAAAANsAAAAPAAAAZHJzL2Rvd25yZXYueG1sRI9Ba8JA&#10;FITvQv/D8gredFNbis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JptqFHEAAAA2wAAAA8A&#10;AAAAAAAAAAAAAAAABwIAAGRycy9kb3ducmV2LnhtbFBLBQYAAAAAAwADALcAAAD4AgAAAAA=&#10;" strokeweight=".26mm">
                  <v:stroke joinstyle="miter" endcap="square"/>
                </v:line>
                <v:line id="Line 608"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KxAAAANsAAAAPAAAAZHJzL2Rvd25yZXYueG1sRI9Ba8JA&#10;FITvQv/D8gredFNLi8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PUhDcrEAAAA2wAAAA8A&#10;AAAAAAAAAAAAAAAABwIAAGRycy9kb3ducmV2LnhtbFBLBQYAAAAAAwADALcAAAD4AgAAAAA=&#10;" strokeweight=".26mm">
                  <v:stroke joinstyle="miter" endcap="square"/>
                </v:line>
                <v:line id="Line 609"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" strokeweight=".26mm">
                  <v:stroke joinstyle="miter" endcap="square"/>
                </v:line>
                <v:line id="Line 610"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" strokeweight=".26mm">
                  <v:stroke joinstyle="miter" endcap="square"/>
                </v:line>
                <v:line id="Line 611"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" strokeweight=".26mm">
                  <v:stroke joinstyle="miter" endcap="square"/>
                </v:line>
                <v:line id="Line 612"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" strokeweight=".26mm">
                  <v:stroke joinstyle="miter" endcap="square"/>
                </v:line>
                <v:line id="Line 613"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" strokeweight=".26mm">
                  <v:stroke joinstyle="miter" endcap="square"/>
                </v:line>
                <v:line id="Line 614"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" strokeweight=".26mm">
                  <v:stroke joinstyle="miter" endcap="square"/>
                </v:line>
                <v:line id="Line 615"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&#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&#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&#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&#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&#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&#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&#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&#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&#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&#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&#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" strokecolor="red" strokeweight=".26mm">
                  <v:stroke joinstyle="miter" endcap="square"/>
                </v:line>
                <v:shape id="Text Box 641"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" strokecolor="red" strokeweight=".26mm">
                  <v:stroke joinstyle="miter" endcap="square"/>
                </v:line>
                <v:shape id="Text Box 643"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&#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" strokecolor="red" strokeweight=".26mm">
                  <v:stroke joinstyle="miter" endcap="square"/>
                </v:line>
                <v:shape id="Text Box 645"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&#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" strokecolor="red" strokeweight=".26mm">
                  <v:stroke joinstyle="miter" endcap="square"/>
                </v:line>
                <v:shape id="Text Box 647"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&#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" strokecolor="red" strokeweight=".26mm">
                  <v:stroke joinstyle="miter" endcap="square"/>
                </v:line>
                <v:shape id="Text Box 649"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&#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" strokecolor="red" strokeweight=".26mm">
                  <v:stroke joinstyle="miter" endcap="square"/>
                </v:line>
                <v:shape id="Text Box 651"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" strokecolor="red" strokeweight=".26mm">
                  <v:stroke joinstyle="miter" endcap="square"/>
                </v:line>
                <v:shape id="Text Box 653"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" strokecolor="red" strokeweight=".26mm">
                  <v:stroke joinstyle="miter" endcap="square"/>
                </v:line>
                <v:shape id="Text Box 655"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&#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" strokecolor="red" strokeweight=".26mm">
                  <v:stroke joinstyle="miter" endcap="square"/>
                </v:line>
                <v:shape id="Text Box 657"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&#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" strokecolor="red" strokeweight=".26mm">
                  <v:stroke joinstyle="miter" endcap="square"/>
                </v:line>
                <v:shape id="Text Box 659"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&#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" strokecolor="red" strokeweight=".26mm">
                  <v:stroke joinstyle="miter" endcap="square"/>
                </v:line>
                <v:shape id="Text Box 661"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&#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" strokecolor="red" strokeweight=".26mm">
                  <v:stroke joinstyle="miter" endcap="square"/>
                </v:line>
                <v:shape id="Text Box 663"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&#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" strokecolor="red" strokeweight=".26mm">
                  <v:stroke joinstyle="miter" endcap="square"/>
                </v:line>
                <v:shape id="Text Box 665"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&#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" strokecolor="red" strokeweight=".26mm">
                  <v:stroke joinstyle="miter" endcap="square"/>
                </v:line>
                <v:shape id="Text Box 667"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&#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" strokecolor="red" strokeweight=".26mm">
                  <v:stroke joinstyle="miter" endcap="square"/>
                </v:line>
                <v:shape id="Text Box 669"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&#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" strokecolor="red" strokeweight=".26mm">
                  <v:stroke joinstyle="miter" endcap="square"/>
                </v:line>
                <v:shape id="Text Box 671"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&#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" strokecolor="red" strokeweight=".26mm">
                  <v:stroke joinstyle="miter" endcap="square"/>
                </v:line>
                <v:shape id="Text Box 673"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&#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" strokecolor="red" strokeweight=".26mm">
                  <v:stroke joinstyle="miter" endcap="square"/>
                </v:line>
                <v:shape id="Text Box 675"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&#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" strokecolor="red" strokeweight=".26mm">
                  <v:stroke joinstyle="miter" endcap="square"/>
                </v:line>
                <v:shape id="Text Box 677"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&#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" strokecolor="red" strokeweight=".26mm">
                  <v:stroke joinstyle="miter" endcap="square"/>
                </v:line>
                <v:shape id="Text Box 679"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&#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" strokecolor="red" strokeweight=".26mm">
                  <v:stroke joinstyle="miter" endcap="square"/>
                </v:line>
                <v:shape id="Text Box 681"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&#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" strokecolor="red" strokeweight=".26mm">
                  <v:stroke joinstyle="miter" endcap="square"/>
                </v:line>
                <v:shape id="Text Box 683"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o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wRfnpEJ9PIKAAD//wMAUEsBAi0AFAAGAAgAAAAhANvh9svuAAAAhQEAABMAAAAAAAAA&#10;AAAAAAAAAAAAAFtDb250ZW50X1R5cGVzXS54bWxQSwECLQAUAAYACAAAACEAWvQsW78AAAAVAQAA&#10;CwAAAAAAAAAAAAAAAAAfAQAAX3JlbHMvLnJlbHNQSwECLQAUAAYACAAAACEAgdRQ6MYAAADcAAAA&#10;DwAAAAAAAAAAAAAAAAAHAgAAZHJzL2Rvd25yZXYueG1sUEsFBgAAAAADAAMAtwAAAPoCAAAAAA==&#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" strokecolor="red" strokeweight=".26mm">
                  <v:stroke joinstyle="miter" endcap="square"/>
                </v:line>
                <v:shape id="Text Box 685"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&#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" strokecolor="red" strokeweight=".26mm">
                  <v:stroke joinstyle="miter" endcap="square"/>
                </v:line>
                <v:shape id="Text Box 687"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&#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" strokecolor="red" strokeweight=".26mm">
                  <v:stroke joinstyle="miter" endcap="square"/>
                </v:line>
                <v:shape id="Text Box 689"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&#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" strokecolor="red" strokeweight=".26mm">
                  <v:stroke joinstyle="miter" endcap="square"/>
                </v:line>
                <v:shape id="Text Box 691"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4RWnpEJ9PIKAAD//wMAUEsBAi0AFAAGAAgAAAAhANvh9svuAAAAhQEAABMAAAAAAAAA&#10;AAAAAAAAAAAAAFtDb250ZW50X1R5cGVzXS54bWxQSwECLQAUAAYACAAAACEAWvQsW78AAAAVAQAA&#10;CwAAAAAAAAAAAAAAAAAfAQAAX3JlbHMvLnJlbHNQSwECLQAUAAYACAAAACEAf6Jc7sYAAADcAAAA&#10;DwAAAAAAAAAAAAAAAAAHAgAAZHJzL2Rvd25yZXYueG1sUEsFBgAAAAADAAMAtwAAAPoCAAAAAA==&#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" strokecolor="red" strokeweight=".26mm">
                  <v:stroke joinstyle="miter" endcap="square"/>
                </v:line>
                <v:shape id="Text Box 693"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&#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" strokecolor="red" strokeweight=".26mm">
                  <v:stroke joinstyle="miter" endcap="square"/>
                </v:line>
                <v:shape id="Text Box 695"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&#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" strokecolor="red" strokeweight=".26mm">
                  <v:stroke joinstyle="miter" endcap="square"/>
                </v:line>
                <v:shape id="Text Box 697"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&#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" strokecolor="red" strokeweight=".26mm">
                  <v:stroke joinstyle="miter" endcap="square"/>
                </v:line>
                <v:shape id="Text Box 699"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&#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" strokecolor="red" strokeweight=".26mm">
                  <v:stroke joinstyle="miter" endcap="square"/>
                </v:line>
                <v:shape id="Text Box 701"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&#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" strokecolor="red" strokeweight=".26mm">
                  <v:stroke joinstyle="miter" endcap="square"/>
                </v:line>
                <w10:anchorlock/>
              </v:group>
            </w:pict>
          </mc:Fallback>
        </mc:AlternateContent>
      </w:r>
    </w:p>
    <w:p w14:paraId="1817D585" w14:textId="77777777" w:rsidR="00FB77B8" w:rsidRPr="008D4353" w:rsidRDefault="00FB77B8" w:rsidP="00D700FF">
      <w:pPr>
        <w:pStyle w:val="Heading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4"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7D496" w14:textId="77777777" w:rsidR="00BC75E5" w:rsidRDefault="00BC75E5">
      <w:r>
        <w:separator/>
      </w:r>
    </w:p>
    <w:p w14:paraId="22A340F5" w14:textId="77777777" w:rsidR="00BC75E5" w:rsidRDefault="00BC75E5"/>
    <w:p w14:paraId="6BFFAEE6" w14:textId="77777777" w:rsidR="00BC75E5" w:rsidRDefault="00BC75E5"/>
  </w:endnote>
  <w:endnote w:type="continuationSeparator" w:id="0">
    <w:p w14:paraId="656D9E12" w14:textId="77777777" w:rsidR="00BC75E5" w:rsidRDefault="00BC75E5">
      <w:r>
        <w:continuationSeparator/>
      </w:r>
    </w:p>
    <w:p w14:paraId="395603D6" w14:textId="77777777" w:rsidR="00BC75E5" w:rsidRDefault="00BC75E5"/>
    <w:p w14:paraId="33DE06C7" w14:textId="77777777" w:rsidR="00BC75E5" w:rsidRDefault="00BC7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52787E39-4F53-4A95-86D3-AC92B79250DA}"/>
    <w:embedBold r:id="rId2" w:fontKey="{307D3D5F-D800-4656-B311-F3AAC1AA3016}"/>
    <w:embedItalic r:id="rId3" w:fontKey="{3213931F-4882-42FA-A3A0-2F1CC88A8CA2}"/>
  </w:font>
  <w:font w:name="Helvetica">
    <w:panose1 w:val="020B0604020202020204"/>
    <w:charset w:val="00"/>
    <w:family w:val="swiss"/>
    <w:pitch w:val="variable"/>
    <w:sig w:usb0="E0002EFF" w:usb1="C000785B" w:usb2="00000009" w:usb3="00000000" w:csb0="000001FF" w:csb1="00000000"/>
    <w:embedBold r:id="rId4" w:fontKey="{6B383D67-2876-4D66-8704-FEB41AB969F3}"/>
  </w:font>
  <w:font w:name="Univers">
    <w:altName w:val="Arial"/>
    <w:charset w:val="00"/>
    <w:family w:val="swiss"/>
    <w:pitch w:val="variable"/>
    <w:sig w:usb0="80000287" w:usb1="00000000" w:usb2="00000000" w:usb3="00000000" w:csb0="0000000F" w:csb1="00000000"/>
    <w:embedRegular r:id="rId5" w:fontKey="{331B1A4F-B28F-4204-A48C-A227901DC8BD}"/>
  </w:font>
  <w:font w:name="Tahoma">
    <w:panose1 w:val="020B0604030504040204"/>
    <w:charset w:val="00"/>
    <w:family w:val="swiss"/>
    <w:pitch w:val="variable"/>
    <w:sig w:usb0="E1002EFF" w:usb1="C000605B" w:usb2="00000029" w:usb3="00000000" w:csb0="000101FF" w:csb1="00000000"/>
    <w:embedRegular r:id="rId6" w:fontKey="{C738AEA4-3C9A-41FB-81B6-09712B412DC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7" w:fontKey="{8C6CD832-C49D-4D6F-8CE8-C63C53A033B5}"/>
    <w:embedBold r:id="rId8" w:fontKey="{828FB8F5-4E3E-4E2C-BA9B-4C79341EB922}"/>
  </w:font>
  <w:font w:name="Bookman Old Style">
    <w:panose1 w:val="02050604050505020204"/>
    <w:charset w:val="00"/>
    <w:family w:val="roman"/>
    <w:pitch w:val="variable"/>
    <w:sig w:usb0="00000287" w:usb1="00000000" w:usb2="00000000" w:usb3="00000000" w:csb0="0000009F" w:csb1="00000000"/>
    <w:embedRegular r:id="rId9" w:fontKey="{B7FC1FCD-48F5-4107-913A-FBB30427CBCD}"/>
    <w:embedBold r:id="rId10" w:fontKey="{4DD6F883-1C18-49A8-826B-BC43DB99412D}"/>
  </w:font>
  <w:font w:name="Cambria">
    <w:panose1 w:val="02040503050406030204"/>
    <w:charset w:val="00"/>
    <w:family w:val="roman"/>
    <w:pitch w:val="variable"/>
    <w:sig w:usb0="E00006FF" w:usb1="420024FF" w:usb2="02000000" w:usb3="00000000" w:csb0="0000019F" w:csb1="00000000"/>
    <w:embedRegular r:id="rId11" w:fontKey="{AE1F3F83-F016-4BA8-9587-F8A1682F2B51}"/>
  </w:font>
  <w:font w:name="Simplified Arabic">
    <w:panose1 w:val="02020603050405020304"/>
    <w:charset w:val="00"/>
    <w:family w:val="roman"/>
    <w:pitch w:val="variable"/>
    <w:sig w:usb0="00002003" w:usb1="80000000" w:usb2="00000008" w:usb3="00000000" w:csb0="00000041" w:csb1="00000000"/>
    <w:embedRegular r:id="rId12" w:fontKey="{A9F90C91-BB4A-4C79-A501-E58138B7E0EA}"/>
    <w:embedBold r:id="rId13" w:fontKey="{8BCC6A47-18E7-404D-995E-135D9A904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3FFEF" w14:textId="77777777" w:rsidR="00CF3501" w:rsidRDefault="00CF3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0109F" w14:textId="76796AB4"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2C1FDC">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0BC41" w14:textId="77777777" w:rsidR="00BC75E5" w:rsidRDefault="00BC75E5" w:rsidP="00783D5B">
      <w:pPr>
        <w:pStyle w:val="Footer"/>
        <w:spacing w:before="230"/>
        <w:rPr>
          <w:lang w:val="en-GB"/>
        </w:rPr>
      </w:pPr>
      <w:r>
        <w:drawing>
          <wp:inline distT="0" distB="0" distL="0" distR="0" wp14:anchorId="7AAC52AF" wp14:editId="3FECFBC2">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2E22C57B" w14:textId="77777777" w:rsidR="00BC75E5" w:rsidRDefault="00BC75E5"/>
    <w:p w14:paraId="06FEDE8C" w14:textId="77777777" w:rsidR="00BC75E5" w:rsidRDefault="00BC75E5"/>
  </w:footnote>
  <w:footnote w:type="continuationSeparator" w:id="0">
    <w:p w14:paraId="1FC12CD2" w14:textId="77777777" w:rsidR="00BC75E5" w:rsidRDefault="00BC75E5">
      <w:r>
        <w:continuationSeparator/>
      </w:r>
    </w:p>
    <w:p w14:paraId="50E140CB" w14:textId="77777777" w:rsidR="00BC75E5" w:rsidRDefault="00BC75E5"/>
    <w:p w14:paraId="6C7F7C2E" w14:textId="77777777" w:rsidR="00BC75E5" w:rsidRDefault="00BC75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0E22C" w14:textId="77777777" w:rsidR="00CF3501" w:rsidRDefault="00CF3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22A3"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Header"/>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1F04F8BB">
                <wp:simplePos x="0" y="0"/>
                <wp:positionH relativeFrom="margin">
                  <wp:posOffset>-104140</wp:posOffset>
                </wp:positionH>
                <wp:positionV relativeFrom="paragraph">
                  <wp:posOffset>140970</wp:posOffset>
                </wp:positionV>
                <wp:extent cx="825500" cy="828675"/>
                <wp:effectExtent l="0" t="0" r="0" b="952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8675"/>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19B4B760" w:rsidR="00590E8D" w:rsidRDefault="0005321F" w:rsidP="000C2E03">
          <w:pPr>
            <w:pStyle w:val="Header"/>
            <w:tabs>
              <w:tab w:val="left" w:pos="6804"/>
            </w:tabs>
            <w:jc w:val="center"/>
          </w:pPr>
          <w:r>
            <w:drawing>
              <wp:anchor distT="0" distB="0" distL="114300" distR="114300" simplePos="0" relativeHeight="251664384" behindDoc="0" locked="0" layoutInCell="1" allowOverlap="1" wp14:anchorId="44EB99F8" wp14:editId="35FF5F73">
                <wp:simplePos x="0" y="0"/>
                <wp:positionH relativeFrom="column">
                  <wp:posOffset>79375</wp:posOffset>
                </wp:positionH>
                <wp:positionV relativeFrom="paragraph">
                  <wp:posOffset>-942975</wp:posOffset>
                </wp:positionV>
                <wp:extent cx="717550" cy="74739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17550" cy="747395"/>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2576D1C8" w14:textId="11D06482"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5E4E7D">
            <w:rPr>
              <w:rFonts w:ascii="Sakkal Majalla" w:eastAsiaTheme="majorEastAsia" w:hAnsi="Sakkal Majalla" w:cs="Sakkal Majalla"/>
              <w:b/>
              <w:bCs/>
              <w:color w:val="000000" w:themeColor="text1"/>
              <w:kern w:val="24"/>
              <w:sz w:val="24"/>
              <w:szCs w:val="24"/>
              <w:rtl/>
              <w:lang w:bidi="ar-LY"/>
            </w:rPr>
            <w:t>جامعة سبها للعلوم البح</w:t>
          </w:r>
          <w:r w:rsidR="005E4E7D">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A5ABA2D" w14:textId="1EB4F157"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1E9B4F54" w14:textId="1F6F519A" w:rsidR="00512A24" w:rsidRPr="00530B4E" w:rsidRDefault="00512A24" w:rsidP="002C1FDC">
          <w:pPr>
            <w:bidi/>
            <w:spacing w:after="240" w:line="276" w:lineRule="auto"/>
            <w:jc w:val="center"/>
            <w:rPr>
              <w:rFonts w:eastAsiaTheme="majorEastAsia" w:cs="Sakkal Majalla"/>
              <w:b/>
              <w:bCs/>
              <w:color w:val="000000" w:themeColor="text1"/>
              <w:kern w:val="24"/>
              <w:sz w:val="20"/>
              <w:rtl/>
              <w:lang w:val="en-US" w:bidi="ar-LY"/>
            </w:rPr>
          </w:pPr>
          <w:r>
            <w:rPr>
              <w:rFonts w:eastAsiaTheme="majorEastAsia" w:cs="Sakkal Majalla" w:hint="cs"/>
              <w:b/>
              <w:bCs/>
              <w:color w:val="000000" w:themeColor="text1"/>
              <w:kern w:val="24"/>
              <w:sz w:val="20"/>
              <w:rtl/>
            </w:rPr>
            <w:t>(</w:t>
          </w:r>
          <w:r w:rsidR="002C1FDC">
            <w:rPr>
              <w:rFonts w:eastAsiaTheme="majorEastAsia" w:cs="Sakkal Majalla" w:hint="cs"/>
              <w:b/>
              <w:bCs/>
              <w:color w:val="000000" w:themeColor="text1"/>
              <w:kern w:val="24"/>
              <w:sz w:val="20"/>
              <w:rtl/>
            </w:rPr>
            <w:t>عدد خاص بالأوراق المشاركة بالمؤتمر الدولي الثالث للمناهج وطرق التدريس</w:t>
          </w:r>
          <w:r w:rsidR="00ED7ED4">
            <w:rPr>
              <w:rFonts w:eastAsiaTheme="majorEastAsia" w:cs="Sakkal Majalla" w:hint="cs"/>
              <w:b/>
              <w:bCs/>
              <w:color w:val="000000" w:themeColor="text1"/>
              <w:kern w:val="24"/>
              <w:sz w:val="20"/>
              <w:rtl/>
            </w:rPr>
            <w:t>)</w:t>
          </w:r>
          <w:r>
            <w:rPr>
              <w:rFonts w:eastAsiaTheme="majorEastAsia" w:cs="Sakkal Majalla" w:hint="cs"/>
              <w:b/>
              <w:bCs/>
              <w:color w:val="000000" w:themeColor="text1"/>
              <w:kern w:val="24"/>
              <w:sz w:val="20"/>
              <w:rtl/>
            </w:rPr>
            <w:t xml:space="preserve"> </w:t>
          </w:r>
          <w:bookmarkStart w:id="0" w:name="_GoBack"/>
          <w:bookmarkEnd w:id="0"/>
        </w:p>
        <w:p w14:paraId="65A525FD"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Header"/>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Header"/>
            <w:tabs>
              <w:tab w:val="left" w:pos="6804"/>
            </w:tabs>
            <w:jc w:val="center"/>
            <w:rPr>
              <w:lang w:val="en-IN" w:eastAsia="en-IN"/>
            </w:rPr>
          </w:pPr>
        </w:p>
      </w:tc>
    </w:tr>
  </w:tbl>
  <w:p w14:paraId="05195F65"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12"/>
    <w:rsid w:val="00011B4B"/>
    <w:rsid w:val="00011C98"/>
    <w:rsid w:val="00016C06"/>
    <w:rsid w:val="00017B85"/>
    <w:rsid w:val="0002625C"/>
    <w:rsid w:val="0002766B"/>
    <w:rsid w:val="00033F04"/>
    <w:rsid w:val="000378ED"/>
    <w:rsid w:val="0005321F"/>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6E7B"/>
    <w:rsid w:val="001C1526"/>
    <w:rsid w:val="001C5606"/>
    <w:rsid w:val="001C578C"/>
    <w:rsid w:val="001D572F"/>
    <w:rsid w:val="001E02B9"/>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C1FDC"/>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12A24"/>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30286"/>
    <w:rsid w:val="00635C68"/>
    <w:rsid w:val="00644B75"/>
    <w:rsid w:val="00665852"/>
    <w:rsid w:val="0067045C"/>
    <w:rsid w:val="006976F5"/>
    <w:rsid w:val="006A63E8"/>
    <w:rsid w:val="006D2E27"/>
    <w:rsid w:val="006E1DAF"/>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11E9"/>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722EF"/>
    <w:rsid w:val="00AA0570"/>
    <w:rsid w:val="00AC384D"/>
    <w:rsid w:val="00AD6F25"/>
    <w:rsid w:val="00AE703B"/>
    <w:rsid w:val="00AF1CB5"/>
    <w:rsid w:val="00B15DC5"/>
    <w:rsid w:val="00B24218"/>
    <w:rsid w:val="00B2481F"/>
    <w:rsid w:val="00B34FD9"/>
    <w:rsid w:val="00B56BCD"/>
    <w:rsid w:val="00B70E8A"/>
    <w:rsid w:val="00B734D9"/>
    <w:rsid w:val="00B926E0"/>
    <w:rsid w:val="00BB03D0"/>
    <w:rsid w:val="00BC1A39"/>
    <w:rsid w:val="00BC75E5"/>
    <w:rsid w:val="00BD43D2"/>
    <w:rsid w:val="00C078F6"/>
    <w:rsid w:val="00C40D4E"/>
    <w:rsid w:val="00C76F3E"/>
    <w:rsid w:val="00C82B1F"/>
    <w:rsid w:val="00CB37D8"/>
    <w:rsid w:val="00CB50D1"/>
    <w:rsid w:val="00CD1499"/>
    <w:rsid w:val="00CE666F"/>
    <w:rsid w:val="00CF3501"/>
    <w:rsid w:val="00D13FCC"/>
    <w:rsid w:val="00D339AF"/>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D7ED4"/>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athtyp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1476-FB3A-4C51-AC6C-AF9B4866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3</TotalTime>
  <Pages>2</Pages>
  <Words>652</Words>
  <Characters>3723</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4367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HP</cp:lastModifiedBy>
  <cp:revision>4</cp:revision>
  <cp:lastPrinted>2014-09-09T08:29:00Z</cp:lastPrinted>
  <dcterms:created xsi:type="dcterms:W3CDTF">2023-02-22T07:03:00Z</dcterms:created>
  <dcterms:modified xsi:type="dcterms:W3CDTF">2024-09-03T09:19:00Z</dcterms:modified>
</cp:coreProperties>
</file>