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 xml:space="preserve">A B S T R </w:t>
            </w:r>
            <w:proofErr w:type="gramStart"/>
            <w:r w:rsidRPr="00131258">
              <w:rPr>
                <w:rFonts w:cs="Sakkal Majalla"/>
                <w:b w:val="0"/>
                <w:smallCaps/>
                <w:szCs w:val="18"/>
              </w:rPr>
              <w:t>A</w:t>
            </w:r>
            <w:proofErr w:type="gramEnd"/>
            <w:r w:rsidRPr="00131258">
              <w:rPr>
                <w:rFonts w:cs="Sakkal Majalla"/>
                <w:b w:val="0"/>
                <w:smallCaps/>
                <w:szCs w:val="18"/>
              </w:rPr>
              <w:t xml:space="preserve">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w:t>
      </w:r>
      <w:proofErr w:type="spellStart"/>
      <w:r>
        <w:rPr>
          <w:rFonts w:ascii="Bookman Old Style" w:hAnsi="Bookman Old Style" w:cs="Bookman Old Style"/>
          <w:sz w:val="18"/>
          <w:szCs w:val="18"/>
          <w:lang w:val="en-US"/>
        </w:rPr>
        <w:t>docx</w:t>
      </w:r>
      <w:proofErr w:type="spellEnd"/>
      <w:r>
        <w:rPr>
          <w:rFonts w:ascii="Bookman Old Style" w:hAnsi="Bookman Old Style" w:cs="Bookman Old Style"/>
          <w:sz w:val="18"/>
          <w:szCs w:val="18"/>
          <w:lang w:val="en-US"/>
        </w:rPr>
        <w:t xml:space="preserve">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w:t>
      </w:r>
      <w:proofErr w:type="spellStart"/>
      <w:r w:rsidRPr="009B2F70">
        <w:rPr>
          <w:rFonts w:ascii="Bookman Old Style" w:hAnsi="Bookman Old Style" w:cs="Bookman Old Style"/>
          <w:szCs w:val="16"/>
          <w:lang w:val="en-US"/>
        </w:rPr>
        <w:t>Zelalem</w:t>
      </w:r>
      <w:proofErr w:type="spellEnd"/>
      <w:r w:rsidRPr="009B2F70">
        <w:rPr>
          <w:rFonts w:ascii="Bookman Old Style" w:hAnsi="Bookman Old Style" w:cs="Bookman Old Style"/>
          <w:szCs w:val="16"/>
          <w:lang w:val="en-US"/>
        </w:rPr>
        <w:t xml:space="preserve">,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w:t>
      </w:r>
      <w:proofErr w:type="gramStart"/>
      <w:r w:rsidRPr="009B2F70">
        <w:rPr>
          <w:rFonts w:ascii="Bookman Old Style" w:hAnsi="Bookman Old Style" w:cs="Bookman Old Style"/>
          <w:szCs w:val="16"/>
          <w:lang w:val="en-US"/>
        </w:rPr>
        <w:t>As</w:t>
      </w:r>
      <w:proofErr w:type="gramEnd"/>
      <w:r w:rsidRPr="009B2F70">
        <w:rPr>
          <w:rFonts w:ascii="Bookman Old Style" w:hAnsi="Bookman Old Style" w:cs="Bookman Old Style"/>
          <w:szCs w:val="16"/>
          <w:lang w:val="en-US"/>
        </w:rPr>
        <w:t xml:space="preserve">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w:t>
      </w:r>
      <w:proofErr w:type="spellStart"/>
      <w:r>
        <w:rPr>
          <w:rFonts w:ascii="Bookman Old Style" w:hAnsi="Bookman Old Style" w:cs="Simplified Arabic"/>
          <w:szCs w:val="16"/>
        </w:rPr>
        <w:t>diss</w:t>
      </w:r>
      <w:proofErr w:type="spellEnd"/>
      <w:r>
        <w:rPr>
          <w:rFonts w:ascii="Bookman Old Style" w:hAnsi="Bookman Old Style" w:cs="Simplified Arabic"/>
          <w:szCs w:val="16"/>
        </w:rPr>
        <w:t xml:space="preserve">,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4"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182A2" w14:textId="77777777" w:rsidR="00B94F6E" w:rsidRDefault="00B94F6E">
      <w:r>
        <w:separator/>
      </w:r>
    </w:p>
    <w:p w14:paraId="6E0D6C12" w14:textId="77777777" w:rsidR="00B94F6E" w:rsidRDefault="00B94F6E"/>
    <w:p w14:paraId="13F7EBF9" w14:textId="77777777" w:rsidR="00B94F6E" w:rsidRDefault="00B94F6E"/>
  </w:endnote>
  <w:endnote w:type="continuationSeparator" w:id="0">
    <w:p w14:paraId="745BB7D6" w14:textId="77777777" w:rsidR="00B94F6E" w:rsidRDefault="00B94F6E">
      <w:r>
        <w:continuationSeparator/>
      </w:r>
    </w:p>
    <w:p w14:paraId="7DA89196" w14:textId="77777777" w:rsidR="00B94F6E" w:rsidRDefault="00B94F6E"/>
    <w:p w14:paraId="46E629A4" w14:textId="77777777" w:rsidR="00B94F6E" w:rsidRDefault="00B94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720F0128-13FD-42F5-B382-0B49F4D22BE2}"/>
    <w:embedBold r:id="rId2" w:fontKey="{F8D5F96D-0BC6-4487-BF83-E5DBC63BA1DF}"/>
    <w:embedItalic r:id="rId3" w:fontKey="{6C76A624-9FB6-4884-9688-7EBB24275247}"/>
  </w:font>
  <w:font w:name="Helvetica">
    <w:panose1 w:val="020B0604020202020204"/>
    <w:charset w:val="00"/>
    <w:family w:val="swiss"/>
    <w:pitch w:val="variable"/>
    <w:sig w:usb0="E0002EFF" w:usb1="C000785B" w:usb2="00000009" w:usb3="00000000" w:csb0="000001FF" w:csb1="00000000"/>
    <w:embedBold r:id="rId4" w:fontKey="{0ECFC924-FEE4-4047-828F-71C5919853D4}"/>
  </w:font>
  <w:font w:name="Univers">
    <w:altName w:val="Arial"/>
    <w:charset w:val="00"/>
    <w:family w:val="swiss"/>
    <w:pitch w:val="variable"/>
    <w:sig w:usb0="80000287" w:usb1="00000000" w:usb2="00000000" w:usb3="00000000" w:csb0="0000000F" w:csb1="00000000"/>
    <w:embedRegular r:id="rId5" w:fontKey="{62B6B2E8-DA27-422E-8DCC-0B67BADB6BC4}"/>
  </w:font>
  <w:font w:name="Tahoma">
    <w:panose1 w:val="020B0604030504040204"/>
    <w:charset w:val="00"/>
    <w:family w:val="swiss"/>
    <w:pitch w:val="variable"/>
    <w:sig w:usb0="E1002EFF" w:usb1="C000605B" w:usb2="00000029" w:usb3="00000000" w:csb0="000101FF" w:csb1="00000000"/>
    <w:embedRegular r:id="rId6" w:fontKey="{81835243-64CF-48F3-828E-E25E2E90E76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embedRegular r:id="rId7" w:fontKey="{E4473E87-34C1-44A2-A6A9-0A5D6BD4095F}"/>
    <w:embedBold r:id="rId8" w:fontKey="{A81D8DEC-3BFC-4F47-A029-64B528F86B75}"/>
  </w:font>
  <w:font w:name="Bookman Old Style">
    <w:panose1 w:val="02050604050505020204"/>
    <w:charset w:val="00"/>
    <w:family w:val="roman"/>
    <w:pitch w:val="variable"/>
    <w:sig w:usb0="00000287" w:usb1="00000000" w:usb2="00000000" w:usb3="00000000" w:csb0="0000009F" w:csb1="00000000"/>
    <w:embedRegular r:id="rId9" w:fontKey="{BC41BDD2-670A-4FB9-BAA0-5B0EB989636F}"/>
    <w:embedBold r:id="rId10" w:fontKey="{AA794060-1019-4C01-88D7-E9E2C60A52C0}"/>
  </w:font>
  <w:font w:name="Cambria">
    <w:panose1 w:val="02040503050406030204"/>
    <w:charset w:val="00"/>
    <w:family w:val="roman"/>
    <w:pitch w:val="variable"/>
    <w:sig w:usb0="E00006FF" w:usb1="420024FF" w:usb2="02000000" w:usb3="00000000" w:csb0="0000019F" w:csb1="00000000"/>
    <w:embedRegular r:id="rId11" w:fontKey="{47467EA2-9BB1-4778-A705-5943AD11514D}"/>
  </w:font>
  <w:font w:name="Simplified Arabic">
    <w:panose1 w:val="02020603050405020304"/>
    <w:charset w:val="00"/>
    <w:family w:val="roman"/>
    <w:pitch w:val="variable"/>
    <w:sig w:usb0="00002003" w:usb1="80000000" w:usb2="00000008" w:usb3="00000000" w:csb0="00000041" w:csb1="00000000"/>
    <w:embedRegular r:id="rId12" w:fontKey="{EDC49D00-6857-40CD-A7A1-BA773D75DF5F}"/>
    <w:embedBold r:id="rId13" w:fontKey="{0719912F-C840-478A-8ABD-D07624153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FFEF" w14:textId="77777777" w:rsidR="00CF3501" w:rsidRDefault="00CF3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0109F" w14:textId="2B42C7EB"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6F45C9">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7E9BA" w14:textId="77777777" w:rsidR="00B94F6E" w:rsidRDefault="00B94F6E" w:rsidP="00783D5B">
      <w:pPr>
        <w:pStyle w:val="Footer"/>
        <w:spacing w:before="230"/>
        <w:rPr>
          <w:lang w:val="en-GB"/>
        </w:rPr>
      </w:pPr>
      <w:r>
        <w:drawing>
          <wp:inline distT="0" distB="0" distL="0" distR="0" wp14:anchorId="1A536A92" wp14:editId="0D2C3158">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ECE6E98" w14:textId="77777777" w:rsidR="00B94F6E" w:rsidRDefault="00B94F6E"/>
    <w:p w14:paraId="607597F5" w14:textId="77777777" w:rsidR="00B94F6E" w:rsidRDefault="00B94F6E"/>
  </w:footnote>
  <w:footnote w:type="continuationSeparator" w:id="0">
    <w:p w14:paraId="5105C35F" w14:textId="77777777" w:rsidR="00B94F6E" w:rsidRDefault="00B94F6E">
      <w:r>
        <w:continuationSeparator/>
      </w:r>
    </w:p>
    <w:p w14:paraId="6524F4D7" w14:textId="77777777" w:rsidR="00B94F6E" w:rsidRDefault="00B94F6E"/>
    <w:p w14:paraId="55D1DA6F" w14:textId="77777777" w:rsidR="00B94F6E" w:rsidRDefault="00B94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E22C" w14:textId="77777777" w:rsidR="00CF3501" w:rsidRDefault="00CF3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19B4B760" w:rsidR="00590E8D" w:rsidRDefault="0005321F" w:rsidP="000C2E03">
          <w:pPr>
            <w:pStyle w:val="Header"/>
            <w:tabs>
              <w:tab w:val="left" w:pos="6804"/>
            </w:tabs>
            <w:jc w:val="center"/>
          </w:pPr>
          <w:r>
            <w:drawing>
              <wp:anchor distT="0" distB="0" distL="114300" distR="114300" simplePos="0" relativeHeight="251664384" behindDoc="0" locked="0" layoutInCell="1" allowOverlap="1" wp14:anchorId="44EB99F8" wp14:editId="0FE23901">
                <wp:simplePos x="0" y="0"/>
                <wp:positionH relativeFrom="column">
                  <wp:posOffset>-41275</wp:posOffset>
                </wp:positionH>
                <wp:positionV relativeFrom="paragraph">
                  <wp:posOffset>-887095</wp:posOffset>
                </wp:positionV>
                <wp:extent cx="774700" cy="857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74700" cy="85725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1EB4F157"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1E9B4F54" w14:textId="1DBF32C3" w:rsidR="00512A24" w:rsidRPr="00530B4E" w:rsidRDefault="00512A24" w:rsidP="006F45C9">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w:t>
          </w:r>
          <w:r w:rsidR="002C1FDC">
            <w:rPr>
              <w:rFonts w:eastAsiaTheme="majorEastAsia" w:cs="Sakkal Majalla" w:hint="cs"/>
              <w:b/>
              <w:bCs/>
              <w:color w:val="000000" w:themeColor="text1"/>
              <w:kern w:val="24"/>
              <w:sz w:val="20"/>
              <w:rtl/>
            </w:rPr>
            <w:t xml:space="preserve">عدد خاص بالأوراق المشاركة بالمؤتمر </w:t>
          </w:r>
          <w:r w:rsidR="006F45C9">
            <w:rPr>
              <w:rFonts w:eastAsiaTheme="majorEastAsia" w:cs="Sakkal Majalla" w:hint="cs"/>
              <w:b/>
              <w:bCs/>
              <w:color w:val="000000" w:themeColor="text1"/>
              <w:kern w:val="24"/>
              <w:sz w:val="20"/>
              <w:rtl/>
            </w:rPr>
            <w:t>التاسع للدراسات العليا</w:t>
          </w:r>
          <w:bookmarkStart w:id="0" w:name="_GoBack"/>
          <w:bookmarkEnd w:id="0"/>
          <w:r w:rsidR="00ED7ED4">
            <w:rPr>
              <w:rFonts w:eastAsiaTheme="majorEastAsia" w:cs="Sakkal Majalla" w:hint="cs"/>
              <w:b/>
              <w:bCs/>
              <w:color w:val="000000" w:themeColor="text1"/>
              <w:kern w:val="24"/>
              <w:sz w:val="20"/>
              <w:rtl/>
            </w:rPr>
            <w:t>)</w:t>
          </w:r>
          <w:r>
            <w:rPr>
              <w:rFonts w:eastAsiaTheme="majorEastAsia" w:cs="Sakkal Majalla" w:hint="cs"/>
              <w:b/>
              <w:bCs/>
              <w:color w:val="000000" w:themeColor="text1"/>
              <w:kern w:val="24"/>
              <w:sz w:val="20"/>
              <w:rtl/>
            </w:rPr>
            <w:t xml:space="preserve"> </w:t>
          </w:r>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12"/>
    <w:rsid w:val="00011B4B"/>
    <w:rsid w:val="00011C98"/>
    <w:rsid w:val="00016C06"/>
    <w:rsid w:val="00017B85"/>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1FDC"/>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30286"/>
    <w:rsid w:val="00635C68"/>
    <w:rsid w:val="00644B75"/>
    <w:rsid w:val="00665852"/>
    <w:rsid w:val="0067045C"/>
    <w:rsid w:val="006976F5"/>
    <w:rsid w:val="006A63E8"/>
    <w:rsid w:val="006D2E27"/>
    <w:rsid w:val="006E1DAF"/>
    <w:rsid w:val="006F45C9"/>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22EF"/>
    <w:rsid w:val="00AA0570"/>
    <w:rsid w:val="00AC384D"/>
    <w:rsid w:val="00AD6F25"/>
    <w:rsid w:val="00AE703B"/>
    <w:rsid w:val="00AF1CB5"/>
    <w:rsid w:val="00B15DC5"/>
    <w:rsid w:val="00B24218"/>
    <w:rsid w:val="00B2481F"/>
    <w:rsid w:val="00B34FD9"/>
    <w:rsid w:val="00B56BCD"/>
    <w:rsid w:val="00B70E8A"/>
    <w:rsid w:val="00B734D9"/>
    <w:rsid w:val="00B926E0"/>
    <w:rsid w:val="00B94F6E"/>
    <w:rsid w:val="00BB03D0"/>
    <w:rsid w:val="00BC1A39"/>
    <w:rsid w:val="00BC75E5"/>
    <w:rsid w:val="00BD43D2"/>
    <w:rsid w:val="00C078F6"/>
    <w:rsid w:val="00C40D4E"/>
    <w:rsid w:val="00C76F3E"/>
    <w:rsid w:val="00C82B1F"/>
    <w:rsid w:val="00CB37D8"/>
    <w:rsid w:val="00CB50D1"/>
    <w:rsid w:val="00CD1499"/>
    <w:rsid w:val="00CE666F"/>
    <w:rsid w:val="00CE719E"/>
    <w:rsid w:val="00CF3501"/>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athtyp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37270-24F7-42CC-9BE2-0AE0F9FA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4</TotalTime>
  <Pages>2</Pages>
  <Words>652</Words>
  <Characters>3723</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HP</cp:lastModifiedBy>
  <cp:revision>6</cp:revision>
  <cp:lastPrinted>2014-09-09T08:29:00Z</cp:lastPrinted>
  <dcterms:created xsi:type="dcterms:W3CDTF">2023-02-22T07:03:00Z</dcterms:created>
  <dcterms:modified xsi:type="dcterms:W3CDTF">2025-01-07T09:57:00Z</dcterms:modified>
</cp:coreProperties>
</file>